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600" w:firstRow="0" w:lastRow="0" w:firstColumn="0" w:lastColumn="0" w:noHBand="1" w:noVBand="1"/>
      </w:tblPr>
      <w:tblGrid>
        <w:gridCol w:w="364"/>
        <w:gridCol w:w="4799"/>
        <w:gridCol w:w="5114"/>
        <w:gridCol w:w="355"/>
      </w:tblGrid>
      <w:tr w:rsidR="00265218" w:rsidRPr="002D3842" w14:paraId="420B911E" w14:textId="77777777" w:rsidTr="00F37EA1">
        <w:trPr>
          <w:trHeight w:val="983"/>
        </w:trPr>
        <w:tc>
          <w:tcPr>
            <w:tcW w:w="171" w:type="pct"/>
          </w:tcPr>
          <w:p w14:paraId="24EAC93D" w14:textId="77777777" w:rsidR="00265218" w:rsidRPr="002D3842" w:rsidRDefault="00265218" w:rsidP="00AE3FB7">
            <w:pPr>
              <w:pStyle w:val="Titre"/>
            </w:pPr>
          </w:p>
        </w:tc>
        <w:tc>
          <w:tcPr>
            <w:tcW w:w="2257" w:type="pct"/>
            <w:shd w:val="clear" w:color="auto" w:fill="1F497D" w:themeFill="text2"/>
            <w:vAlign w:val="center"/>
          </w:tcPr>
          <w:p w14:paraId="7EEB2F22" w14:textId="17D061A3" w:rsidR="00265218" w:rsidRPr="00D61640" w:rsidRDefault="00546771" w:rsidP="00546771">
            <w:pPr>
              <w:pStyle w:val="Titre"/>
              <w:rPr>
                <w:rFonts w:ascii="Athletics" w:hAnsi="Athletics"/>
                <w:sz w:val="36"/>
                <w:szCs w:val="36"/>
              </w:rPr>
            </w:pPr>
            <w:r w:rsidRPr="00D61640">
              <w:rPr>
                <w:rFonts w:ascii="Athletics" w:hAnsi="Athletics"/>
                <w:sz w:val="36"/>
                <w:szCs w:val="36"/>
              </w:rPr>
              <w:t>Demande d’admission de membre auxiliaire</w:t>
            </w:r>
          </w:p>
        </w:tc>
        <w:tc>
          <w:tcPr>
            <w:tcW w:w="2405" w:type="pct"/>
          </w:tcPr>
          <w:p w14:paraId="1F7C3958" w14:textId="77777777" w:rsidR="00265218" w:rsidRPr="002D3842" w:rsidRDefault="00265218" w:rsidP="00AE3FB7">
            <w:pPr>
              <w:pStyle w:val="Titre"/>
            </w:pPr>
          </w:p>
        </w:tc>
        <w:tc>
          <w:tcPr>
            <w:tcW w:w="167" w:type="pct"/>
          </w:tcPr>
          <w:p w14:paraId="7BB0A089" w14:textId="77777777" w:rsidR="00265218" w:rsidRPr="002D3842" w:rsidRDefault="00265218" w:rsidP="00AE3FB7">
            <w:pPr>
              <w:pStyle w:val="Titre"/>
            </w:pPr>
          </w:p>
        </w:tc>
      </w:tr>
    </w:tbl>
    <w:p w14:paraId="06948DF5" w14:textId="721195D1" w:rsidR="00D61640" w:rsidRPr="00D61640" w:rsidRDefault="00D61640" w:rsidP="00D61640">
      <w:pPr>
        <w:pStyle w:val="Texteenbleu"/>
        <w:spacing w:before="120" w:after="0"/>
        <w:rPr>
          <w:rFonts w:eastAsiaTheme="minorHAnsi" w:cstheme="minorBidi"/>
          <w:color w:val="auto"/>
          <w:sz w:val="20"/>
          <w:szCs w:val="20"/>
          <w:lang w:val="fr-CA"/>
        </w:rPr>
      </w:pPr>
      <w:r w:rsidRPr="00D61640">
        <w:rPr>
          <w:rFonts w:ascii="Athletics" w:hAnsi="Athletics"/>
          <w:i w:val="0"/>
          <w:iCs/>
          <w:color w:val="auto"/>
          <w:sz w:val="18"/>
          <w:szCs w:val="18"/>
        </w:rPr>
        <w:t xml:space="preserve">Transmettre le formulaire dûment rempli à Valérie Pouliot par courriel à l’adresse suivante : </w:t>
      </w:r>
      <w:hyperlink r:id="rId11" w:history="1">
        <w:r w:rsidRPr="00D61640">
          <w:rPr>
            <w:rStyle w:val="Hyperlien"/>
            <w:rFonts w:ascii="Athletics" w:hAnsi="Athletics"/>
            <w:b/>
            <w:bCs/>
            <w:i w:val="0"/>
            <w:iCs/>
            <w:color w:val="auto"/>
            <w:sz w:val="18"/>
            <w:szCs w:val="18"/>
          </w:rPr>
          <w:t>valerie.pouliot@cqcm.coop</w:t>
        </w:r>
      </w:hyperlink>
    </w:p>
    <w:p w14:paraId="50CB14B9" w14:textId="48EFD4EE" w:rsidR="002F35E6" w:rsidRDefault="00D61640" w:rsidP="00D61640">
      <w:pPr>
        <w:spacing w:before="240" w:after="240"/>
      </w:pPr>
      <w:r>
        <w:rPr>
          <w:rFonts w:ascii="Athletics" w:hAnsi="Athletics"/>
        </w:rPr>
        <w:t>Consultez les c</w:t>
      </w:r>
      <w:r w:rsidRPr="00CE4683">
        <w:rPr>
          <w:rFonts w:ascii="Athletics" w:hAnsi="Athletics"/>
        </w:rPr>
        <w:t xml:space="preserve">ritères </w:t>
      </w:r>
      <w:r>
        <w:rPr>
          <w:rFonts w:ascii="Athletics" w:hAnsi="Athletics"/>
        </w:rPr>
        <w:t>pour</w:t>
      </w:r>
      <w:r w:rsidRPr="00CE4683">
        <w:rPr>
          <w:rFonts w:ascii="Athletics" w:hAnsi="Athletics"/>
        </w:rPr>
        <w:t xml:space="preserve"> chaque catégorie de membres auxiliaires</w:t>
      </w:r>
      <w:r>
        <w:rPr>
          <w:rFonts w:ascii="Athletics" w:hAnsi="Athletics"/>
        </w:rPr>
        <w:t xml:space="preserve"> sur le </w:t>
      </w:r>
      <w:hyperlink r:id="rId12" w:history="1">
        <w:r w:rsidRPr="00D61640">
          <w:rPr>
            <w:rStyle w:val="Hyperlien"/>
            <w:rFonts w:ascii="Athletics" w:hAnsi="Athletics"/>
          </w:rPr>
          <w:t>site internet</w:t>
        </w:r>
      </w:hyperlink>
      <w:r>
        <w:rPr>
          <w:rFonts w:ascii="Athletics" w:hAnsi="Athletics"/>
        </w:rPr>
        <w:t>.</w:t>
      </w:r>
    </w:p>
    <w:p w14:paraId="19E6DB78" w14:textId="159A74DE" w:rsidR="00463B35" w:rsidRDefault="00546771" w:rsidP="00D61640">
      <w:pPr>
        <w:pStyle w:val="Texteengrasbleu"/>
        <w:spacing w:after="120"/>
      </w:pPr>
      <w:r w:rsidRPr="00546771">
        <w:rPr>
          <w:rFonts w:ascii="Athletics" w:hAnsi="Athletics"/>
        </w:rPr>
        <w:t>Vous souhaitez devenir</w:t>
      </w:r>
      <w:r>
        <w:t xml:space="preserve"> </w:t>
      </w:r>
      <w:r w:rsidRPr="00546771">
        <w:rPr>
          <w:b w:val="0"/>
          <w:bCs w:val="0"/>
          <w:sz w:val="22"/>
          <w:szCs w:val="22"/>
        </w:rPr>
        <w:t>(</w:t>
      </w:r>
      <w:r w:rsidRPr="00784779">
        <w:rPr>
          <w:b w:val="0"/>
          <w:bCs w:val="0"/>
          <w:i/>
          <w:iCs/>
          <w:sz w:val="22"/>
          <w:szCs w:val="22"/>
        </w:rPr>
        <w:t>cocher la case qui s’applique</w:t>
      </w:r>
      <w:r w:rsidRPr="00546771">
        <w:rPr>
          <w:b w:val="0"/>
          <w:bCs w:val="0"/>
          <w:sz w:val="22"/>
          <w:szCs w:val="22"/>
        </w:rPr>
        <w:t>)</w:t>
      </w:r>
      <w:r>
        <w:t> </w:t>
      </w:r>
      <w:r w:rsidRPr="00546771">
        <w:rPr>
          <w:rFonts w:ascii="Athletics" w:hAnsi="Athletics"/>
          <w:b w:val="0"/>
          <w:bCs w:val="0"/>
        </w:rPr>
        <w:t>:</w:t>
      </w:r>
      <w:r w:rsidRPr="00546771">
        <w:rPr>
          <w:rFonts w:ascii="Athletics" w:hAnsi="Athletics"/>
        </w:rPr>
        <w:t xml:space="preserve"> </w:t>
      </w:r>
    </w:p>
    <w:p w14:paraId="5C5E7532" w14:textId="7C3050FC" w:rsidR="00546771" w:rsidRPr="00784779" w:rsidRDefault="00C9451D" w:rsidP="00CD3EBF">
      <w:pPr>
        <w:pStyle w:val="Paragraphedeliste"/>
        <w:spacing w:after="0" w:line="240" w:lineRule="auto"/>
        <w:ind w:left="709" w:hanging="284"/>
        <w:contextualSpacing w:val="0"/>
        <w:jc w:val="both"/>
        <w:rPr>
          <w:rFonts w:ascii="Athletics" w:hAnsi="Athletics"/>
          <w:sz w:val="20"/>
          <w:szCs w:val="20"/>
        </w:rPr>
      </w:pPr>
      <w:sdt>
        <w:sdtPr>
          <w:rPr>
            <w:rFonts w:ascii="Athletics" w:hAnsi="Athletics"/>
            <w:sz w:val="20"/>
            <w:szCs w:val="20"/>
          </w:rPr>
          <w:id w:val="-622914474"/>
          <w14:checkbox>
            <w14:checked w14:val="0"/>
            <w14:checkedState w14:val="2612" w14:font="MS Gothic"/>
            <w14:uncheckedState w14:val="2610" w14:font="MS Gothic"/>
          </w14:checkbox>
        </w:sdtPr>
        <w:sdtEndPr/>
        <w:sdtContent>
          <w:r w:rsidR="0083271A">
            <w:rPr>
              <w:rFonts w:ascii="MS Gothic" w:eastAsia="MS Gothic" w:hAnsi="MS Gothic" w:hint="eastAsia"/>
              <w:sz w:val="20"/>
              <w:szCs w:val="20"/>
            </w:rPr>
            <w:t>☐</w:t>
          </w:r>
        </w:sdtContent>
      </w:sdt>
      <w:r w:rsidR="00B03E9F">
        <w:rPr>
          <w:rFonts w:ascii="Athletics" w:hAnsi="Athletics"/>
          <w:sz w:val="20"/>
          <w:szCs w:val="20"/>
        </w:rPr>
        <w:tab/>
      </w:r>
      <w:r w:rsidR="00546771" w:rsidRPr="00784779">
        <w:rPr>
          <w:rFonts w:ascii="Athletics" w:hAnsi="Athletics"/>
          <w:sz w:val="20"/>
          <w:szCs w:val="20"/>
        </w:rPr>
        <w:t>Membre auxiliaire coopératif et mutualiste</w:t>
      </w:r>
      <w:r w:rsidR="006776B0">
        <w:rPr>
          <w:rFonts w:ascii="Athletics" w:hAnsi="Athletics"/>
          <w:sz w:val="20"/>
          <w:szCs w:val="20"/>
        </w:rPr>
        <w:t xml:space="preserve"> </w:t>
      </w:r>
    </w:p>
    <w:p w14:paraId="4E7B55D2" w14:textId="5E172F7A" w:rsidR="00546771" w:rsidRPr="00784779" w:rsidRDefault="00C9451D" w:rsidP="00B03E9F">
      <w:pPr>
        <w:pStyle w:val="Paragraphedeliste"/>
        <w:spacing w:after="0" w:line="240" w:lineRule="auto"/>
        <w:ind w:left="425"/>
        <w:contextualSpacing w:val="0"/>
        <w:rPr>
          <w:rFonts w:ascii="Athletics" w:hAnsi="Athletics"/>
          <w:sz w:val="20"/>
          <w:szCs w:val="20"/>
        </w:rPr>
      </w:pPr>
      <w:sdt>
        <w:sdtPr>
          <w:rPr>
            <w:rFonts w:ascii="Athletics" w:hAnsi="Athletics"/>
            <w:sz w:val="20"/>
            <w:szCs w:val="20"/>
          </w:rPr>
          <w:id w:val="-1676257268"/>
          <w14:checkbox>
            <w14:checked w14:val="0"/>
            <w14:checkedState w14:val="2612" w14:font="MS Gothic"/>
            <w14:uncheckedState w14:val="2610" w14:font="MS Gothic"/>
          </w14:checkbox>
        </w:sdtPr>
        <w:sdtEndPr/>
        <w:sdtContent>
          <w:r w:rsidR="0083271A">
            <w:rPr>
              <w:rFonts w:ascii="MS Gothic" w:eastAsia="MS Gothic" w:hAnsi="MS Gothic" w:hint="eastAsia"/>
              <w:sz w:val="20"/>
              <w:szCs w:val="20"/>
            </w:rPr>
            <w:t>☐</w:t>
          </w:r>
        </w:sdtContent>
      </w:sdt>
      <w:r w:rsidR="00B03E9F">
        <w:rPr>
          <w:rFonts w:ascii="Athletics" w:hAnsi="Athletics"/>
          <w:sz w:val="20"/>
          <w:szCs w:val="20"/>
        </w:rPr>
        <w:tab/>
      </w:r>
      <w:r w:rsidR="00546771" w:rsidRPr="00784779">
        <w:rPr>
          <w:rFonts w:ascii="Athletics" w:hAnsi="Athletics"/>
          <w:sz w:val="20"/>
          <w:szCs w:val="20"/>
        </w:rPr>
        <w:t>Membre auxiliaire individuel</w:t>
      </w:r>
      <w:r w:rsidR="00D61640">
        <w:rPr>
          <w:rFonts w:ascii="Athletics" w:hAnsi="Athletics"/>
          <w:sz w:val="20"/>
          <w:szCs w:val="20"/>
        </w:rPr>
        <w:t xml:space="preserve">   </w:t>
      </w:r>
      <w:r w:rsidR="00847E1D">
        <w:rPr>
          <w:rFonts w:ascii="Athletics" w:hAnsi="Athletics"/>
          <w:sz w:val="20"/>
          <w:szCs w:val="20"/>
        </w:rPr>
        <w:tab/>
      </w:r>
      <w:r w:rsidR="00D61640">
        <w:rPr>
          <w:rFonts w:ascii="Athletics" w:hAnsi="Athletics"/>
          <w:sz w:val="20"/>
          <w:szCs w:val="20"/>
        </w:rPr>
        <w:t xml:space="preserve">Êtes-vous </w:t>
      </w:r>
      <w:proofErr w:type="spellStart"/>
      <w:proofErr w:type="gramStart"/>
      <w:r w:rsidR="00D61640">
        <w:rPr>
          <w:rFonts w:ascii="Athletics" w:hAnsi="Athletics"/>
          <w:sz w:val="20"/>
          <w:szCs w:val="20"/>
        </w:rPr>
        <w:t>âgé</w:t>
      </w:r>
      <w:r w:rsidR="005B097F">
        <w:rPr>
          <w:rFonts w:ascii="Athletics" w:hAnsi="Athletics"/>
          <w:sz w:val="20"/>
          <w:szCs w:val="20"/>
        </w:rPr>
        <w:t>.e</w:t>
      </w:r>
      <w:proofErr w:type="spellEnd"/>
      <w:proofErr w:type="gramEnd"/>
      <w:r w:rsidR="00D61640">
        <w:rPr>
          <w:rFonts w:ascii="Athletics" w:hAnsi="Athletics"/>
          <w:sz w:val="20"/>
          <w:szCs w:val="20"/>
        </w:rPr>
        <w:t xml:space="preserve"> de moins de 35 ans?</w:t>
      </w:r>
      <w:r w:rsidR="00B03E9F">
        <w:rPr>
          <w:rFonts w:ascii="Athletics" w:hAnsi="Athletics"/>
          <w:sz w:val="20"/>
          <w:szCs w:val="20"/>
        </w:rPr>
        <w:tab/>
        <w:t>Oui</w:t>
      </w:r>
      <w:r w:rsidR="00CD3EBF">
        <w:rPr>
          <w:rFonts w:ascii="Athletics" w:hAnsi="Athletics"/>
          <w:sz w:val="20"/>
          <w:szCs w:val="20"/>
        </w:rPr>
        <w:t xml:space="preserve"> </w:t>
      </w:r>
      <w:r w:rsidR="00D61640">
        <w:rPr>
          <w:rFonts w:ascii="Athletics" w:hAnsi="Athletics"/>
          <w:sz w:val="20"/>
          <w:szCs w:val="20"/>
        </w:rPr>
        <w:t xml:space="preserve"> </w:t>
      </w:r>
      <w:sdt>
        <w:sdtPr>
          <w:rPr>
            <w:rFonts w:ascii="Athletics" w:hAnsi="Athletics"/>
            <w:sz w:val="20"/>
            <w:szCs w:val="20"/>
          </w:rPr>
          <w:id w:val="-1670091124"/>
          <w14:checkbox>
            <w14:checked w14:val="0"/>
            <w14:checkedState w14:val="2612" w14:font="MS Gothic"/>
            <w14:uncheckedState w14:val="2610" w14:font="MS Gothic"/>
          </w14:checkbox>
        </w:sdtPr>
        <w:sdtEndPr/>
        <w:sdtContent>
          <w:r w:rsidR="00B03E9F">
            <w:rPr>
              <w:rFonts w:ascii="MS Gothic" w:eastAsia="MS Gothic" w:hAnsi="MS Gothic" w:hint="eastAsia"/>
              <w:sz w:val="20"/>
              <w:szCs w:val="20"/>
            </w:rPr>
            <w:t>☐</w:t>
          </w:r>
        </w:sdtContent>
      </w:sdt>
      <w:r w:rsidR="00B03E9F">
        <w:rPr>
          <w:rFonts w:ascii="Athletics" w:hAnsi="Athletics"/>
          <w:sz w:val="20"/>
          <w:szCs w:val="20"/>
        </w:rPr>
        <w:tab/>
        <w:t xml:space="preserve">Non </w:t>
      </w:r>
      <w:sdt>
        <w:sdtPr>
          <w:rPr>
            <w:rFonts w:ascii="Athletics" w:hAnsi="Athletics"/>
            <w:sz w:val="20"/>
            <w:szCs w:val="20"/>
          </w:rPr>
          <w:id w:val="1846122585"/>
          <w14:checkbox>
            <w14:checked w14:val="0"/>
            <w14:checkedState w14:val="2612" w14:font="MS Gothic"/>
            <w14:uncheckedState w14:val="2610" w14:font="MS Gothic"/>
          </w14:checkbox>
        </w:sdtPr>
        <w:sdtEndPr/>
        <w:sdtContent>
          <w:r w:rsidR="00B03E9F">
            <w:rPr>
              <w:rFonts w:ascii="MS Gothic" w:eastAsia="MS Gothic" w:hAnsi="MS Gothic" w:hint="eastAsia"/>
              <w:sz w:val="20"/>
              <w:szCs w:val="20"/>
            </w:rPr>
            <w:t>☐</w:t>
          </w:r>
        </w:sdtContent>
      </w:sdt>
    </w:p>
    <w:p w14:paraId="04525D97" w14:textId="3A85535B" w:rsidR="00857086" w:rsidRPr="00784779" w:rsidRDefault="00C9451D" w:rsidP="00CD3EBF">
      <w:pPr>
        <w:pStyle w:val="Paragraphedeliste"/>
        <w:spacing w:after="0" w:line="360" w:lineRule="auto"/>
        <w:ind w:left="426"/>
        <w:contextualSpacing w:val="0"/>
        <w:rPr>
          <w:sz w:val="20"/>
          <w:szCs w:val="20"/>
        </w:rPr>
      </w:pPr>
      <w:sdt>
        <w:sdtPr>
          <w:rPr>
            <w:rFonts w:ascii="Athletics" w:hAnsi="Athletics"/>
            <w:sz w:val="20"/>
            <w:szCs w:val="20"/>
          </w:rPr>
          <w:id w:val="-2141492088"/>
          <w14:checkbox>
            <w14:checked w14:val="0"/>
            <w14:checkedState w14:val="2612" w14:font="MS Gothic"/>
            <w14:uncheckedState w14:val="2610" w14:font="MS Gothic"/>
          </w14:checkbox>
        </w:sdtPr>
        <w:sdtEndPr/>
        <w:sdtContent>
          <w:r w:rsidR="0083271A">
            <w:rPr>
              <w:rFonts w:ascii="MS Gothic" w:eastAsia="MS Gothic" w:hAnsi="MS Gothic" w:hint="eastAsia"/>
              <w:sz w:val="20"/>
              <w:szCs w:val="20"/>
            </w:rPr>
            <w:t>☐</w:t>
          </w:r>
        </w:sdtContent>
      </w:sdt>
      <w:r w:rsidR="00B03E9F">
        <w:rPr>
          <w:rFonts w:ascii="Athletics" w:hAnsi="Athletics"/>
          <w:sz w:val="20"/>
          <w:szCs w:val="20"/>
        </w:rPr>
        <w:tab/>
      </w:r>
      <w:r w:rsidR="00546771" w:rsidRPr="00784779">
        <w:rPr>
          <w:rFonts w:ascii="Athletics" w:hAnsi="Athletics"/>
          <w:sz w:val="20"/>
          <w:szCs w:val="20"/>
        </w:rPr>
        <w:t>Membre auxiliaire partenaire</w:t>
      </w:r>
    </w:p>
    <w:p w14:paraId="132DF691" w14:textId="4C13DA50" w:rsidR="00546771" w:rsidRPr="00D61640" w:rsidRDefault="00546771" w:rsidP="00D61640">
      <w:pPr>
        <w:ind w:right="282"/>
        <w:jc w:val="both"/>
        <w:rPr>
          <w:sz w:val="20"/>
          <w:szCs w:val="20"/>
        </w:rPr>
      </w:pPr>
    </w:p>
    <w:p w14:paraId="51D64596" w14:textId="565AE9C8" w:rsidR="00546771" w:rsidRPr="00546771" w:rsidRDefault="00546771" w:rsidP="00632950">
      <w:pPr>
        <w:pStyle w:val="Texteengrasbleu"/>
        <w:spacing w:after="120"/>
        <w:rPr>
          <w:rFonts w:ascii="Athletics" w:hAnsi="Athletics"/>
        </w:rPr>
      </w:pPr>
      <w:r w:rsidRPr="00546771">
        <w:rPr>
          <w:rFonts w:ascii="Athletics" w:hAnsi="Athletics"/>
        </w:rPr>
        <w:t>Raison(s) de la demande d’adhésion</w:t>
      </w:r>
    </w:p>
    <w:p w14:paraId="78C77A7D" w14:textId="49191DB0" w:rsidR="00546771" w:rsidRPr="00CE4683" w:rsidRDefault="00B03E9F" w:rsidP="00CE4683">
      <w:pPr>
        <w:pStyle w:val="Texteengrasbleu"/>
        <w:spacing w:after="120"/>
        <w:rPr>
          <w:rFonts w:ascii="Athletics" w:hAnsi="Athletics"/>
          <w:b w:val="0"/>
          <w:bCs w:val="0"/>
          <w:color w:val="auto"/>
          <w:sz w:val="22"/>
          <w:szCs w:val="22"/>
        </w:rPr>
      </w:pPr>
      <w:r>
        <w:rPr>
          <w:rFonts w:ascii="Athletics" w:hAnsi="Athletics"/>
          <w:b w:val="0"/>
          <w:bCs w:val="0"/>
          <w:noProof/>
          <w:color w:val="auto"/>
          <w:sz w:val="22"/>
          <w:szCs w:val="22"/>
        </w:rPr>
        <mc:AlternateContent>
          <mc:Choice Requires="wps">
            <w:drawing>
              <wp:anchor distT="0" distB="0" distL="114300" distR="114300" simplePos="0" relativeHeight="251659264" behindDoc="0" locked="0" layoutInCell="1" allowOverlap="1" wp14:anchorId="5353D7F3" wp14:editId="18CEB87E">
                <wp:simplePos x="0" y="0"/>
                <wp:positionH relativeFrom="column">
                  <wp:posOffset>249555</wp:posOffset>
                </wp:positionH>
                <wp:positionV relativeFrom="paragraph">
                  <wp:posOffset>216535</wp:posOffset>
                </wp:positionV>
                <wp:extent cx="6507480" cy="845820"/>
                <wp:effectExtent l="0" t="0" r="26670" b="11430"/>
                <wp:wrapNone/>
                <wp:docPr id="812236979" name="Rectangle 1"/>
                <wp:cNvGraphicFramePr/>
                <a:graphic xmlns:a="http://schemas.openxmlformats.org/drawingml/2006/main">
                  <a:graphicData uri="http://schemas.microsoft.com/office/word/2010/wordprocessingShape">
                    <wps:wsp>
                      <wps:cNvSpPr/>
                      <wps:spPr>
                        <a:xfrm>
                          <a:off x="0" y="0"/>
                          <a:ext cx="6507480" cy="84582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48E3C" id="Rectangle 1" o:spid="_x0000_s1026" style="position:absolute;margin-left:19.65pt;margin-top:17.05pt;width:512.4pt;height:6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" filled="f" strokecolor="#1f497d [3215]" strokeweight="1pt"/>
            </w:pict>
          </mc:Fallback>
        </mc:AlternateContent>
      </w:r>
      <w:r w:rsidR="00546771" w:rsidRPr="00CE4683">
        <w:rPr>
          <w:rFonts w:ascii="Athletics" w:hAnsi="Athletics"/>
          <w:b w:val="0"/>
          <w:bCs w:val="0"/>
          <w:color w:val="auto"/>
          <w:sz w:val="22"/>
          <w:szCs w:val="22"/>
        </w:rPr>
        <w:t>Expliquez-nous ce qui motive le dépôt de votre demande ?</w:t>
      </w:r>
    </w:p>
    <w:p w14:paraId="6B1E4743" w14:textId="2A02A715" w:rsidR="00546771" w:rsidRDefault="00546771" w:rsidP="00B03E9F">
      <w:pPr>
        <w:ind w:left="426" w:right="282"/>
        <w:jc w:val="both"/>
        <w:rPr>
          <w:rFonts w:ascii="Athletics" w:hAnsi="Athletics"/>
          <w:sz w:val="22"/>
          <w:szCs w:val="22"/>
        </w:rPr>
      </w:pPr>
    </w:p>
    <w:p w14:paraId="13C6F056" w14:textId="0F8BCF78" w:rsidR="00B03E9F" w:rsidRDefault="00B03E9F" w:rsidP="00B03E9F">
      <w:pPr>
        <w:ind w:left="426" w:right="282"/>
        <w:jc w:val="both"/>
        <w:rPr>
          <w:rFonts w:ascii="Athletics" w:hAnsi="Athletics"/>
          <w:sz w:val="22"/>
          <w:szCs w:val="22"/>
        </w:rPr>
      </w:pPr>
    </w:p>
    <w:p w14:paraId="37C97F1E" w14:textId="65DFDB0A" w:rsidR="00B03E9F" w:rsidRDefault="00B03E9F" w:rsidP="00B03E9F">
      <w:pPr>
        <w:ind w:left="426" w:right="282"/>
        <w:jc w:val="both"/>
        <w:rPr>
          <w:rFonts w:ascii="Athletics" w:hAnsi="Athletics"/>
          <w:sz w:val="22"/>
          <w:szCs w:val="22"/>
        </w:rPr>
      </w:pPr>
    </w:p>
    <w:p w14:paraId="53C5DB9C" w14:textId="37D56319" w:rsidR="00B03E9F" w:rsidRPr="00B03E9F" w:rsidRDefault="00B03E9F" w:rsidP="00B03E9F">
      <w:pPr>
        <w:ind w:left="426" w:right="282"/>
        <w:jc w:val="both"/>
        <w:rPr>
          <w:rFonts w:ascii="Athletics" w:hAnsi="Athletics"/>
          <w:sz w:val="22"/>
          <w:szCs w:val="22"/>
        </w:rPr>
      </w:pPr>
    </w:p>
    <w:p w14:paraId="4D8EE1D4" w14:textId="6BA4E688" w:rsidR="00CE4683" w:rsidRPr="00B03E9F" w:rsidRDefault="00CE4683" w:rsidP="001E0070">
      <w:pPr>
        <w:ind w:left="0" w:right="282"/>
        <w:jc w:val="both"/>
        <w:rPr>
          <w:rFonts w:ascii="Athletics" w:hAnsi="Athletics"/>
          <w:u w:val="dotted"/>
        </w:rPr>
      </w:pPr>
    </w:p>
    <w:p w14:paraId="023AAB9E" w14:textId="11202814" w:rsidR="00CE4683" w:rsidRPr="00CE4683" w:rsidRDefault="00B03E9F" w:rsidP="00CE4683">
      <w:pPr>
        <w:pStyle w:val="Texteengrasbleu"/>
        <w:spacing w:after="120"/>
        <w:ind w:left="357" w:right="357"/>
        <w:rPr>
          <w:rFonts w:ascii="Athletics" w:hAnsi="Athletics"/>
          <w:b w:val="0"/>
          <w:bCs w:val="0"/>
          <w:color w:val="auto"/>
          <w:sz w:val="22"/>
          <w:szCs w:val="22"/>
        </w:rPr>
      </w:pPr>
      <w:r>
        <w:rPr>
          <w:rFonts w:ascii="Athletics" w:hAnsi="Athletics"/>
          <w:b w:val="0"/>
          <w:bCs w:val="0"/>
          <w:noProof/>
          <w:color w:val="auto"/>
          <w:sz w:val="22"/>
          <w:szCs w:val="22"/>
        </w:rPr>
        <mc:AlternateContent>
          <mc:Choice Requires="wps">
            <w:drawing>
              <wp:anchor distT="0" distB="0" distL="114300" distR="114300" simplePos="0" relativeHeight="251661312" behindDoc="0" locked="0" layoutInCell="1" allowOverlap="1" wp14:anchorId="55019700" wp14:editId="2D7CC6A7">
                <wp:simplePos x="0" y="0"/>
                <wp:positionH relativeFrom="column">
                  <wp:posOffset>249555</wp:posOffset>
                </wp:positionH>
                <wp:positionV relativeFrom="paragraph">
                  <wp:posOffset>224155</wp:posOffset>
                </wp:positionV>
                <wp:extent cx="6507480" cy="845820"/>
                <wp:effectExtent l="0" t="0" r="26670" b="11430"/>
                <wp:wrapNone/>
                <wp:docPr id="1997915915" name="Rectangle 1"/>
                <wp:cNvGraphicFramePr/>
                <a:graphic xmlns:a="http://schemas.openxmlformats.org/drawingml/2006/main">
                  <a:graphicData uri="http://schemas.microsoft.com/office/word/2010/wordprocessingShape">
                    <wps:wsp>
                      <wps:cNvSpPr/>
                      <wps:spPr>
                        <a:xfrm>
                          <a:off x="0" y="0"/>
                          <a:ext cx="6507480" cy="84582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5289B" id="Rectangle 1" o:spid="_x0000_s1026" style="position:absolute;margin-left:19.65pt;margin-top:17.65pt;width:512.4pt;height:6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" filled="f" strokecolor="#1f497d [3215]" strokeweight="1pt"/>
            </w:pict>
          </mc:Fallback>
        </mc:AlternateContent>
      </w:r>
      <w:r w:rsidR="00CE4683">
        <w:rPr>
          <w:rFonts w:ascii="Athletics" w:hAnsi="Athletics"/>
          <w:b w:val="0"/>
          <w:bCs w:val="0"/>
          <w:color w:val="auto"/>
          <w:sz w:val="22"/>
          <w:szCs w:val="22"/>
        </w:rPr>
        <w:t>Comment pouvez-vous contribuer à la mission du CQCM ?</w:t>
      </w:r>
    </w:p>
    <w:p w14:paraId="5A6A8EFF" w14:textId="4CD3349F" w:rsidR="00CE4683" w:rsidRDefault="00CE4683" w:rsidP="0083271A">
      <w:pPr>
        <w:pStyle w:val="Paragraphedeliste"/>
        <w:spacing w:after="120"/>
        <w:ind w:left="426" w:right="282"/>
        <w:jc w:val="both"/>
        <w:rPr>
          <w:rFonts w:ascii="Athletics" w:hAnsi="Athletics"/>
          <w:u w:val="dotted"/>
        </w:rPr>
      </w:pPr>
    </w:p>
    <w:p w14:paraId="2674C588" w14:textId="35B31A77" w:rsidR="00B03E9F" w:rsidRDefault="00B03E9F" w:rsidP="0083271A">
      <w:pPr>
        <w:pStyle w:val="Paragraphedeliste"/>
        <w:spacing w:after="120"/>
        <w:ind w:left="426" w:right="282"/>
        <w:jc w:val="both"/>
        <w:rPr>
          <w:rFonts w:ascii="Athletics" w:hAnsi="Athletics"/>
          <w:u w:val="dotted"/>
        </w:rPr>
      </w:pPr>
    </w:p>
    <w:p w14:paraId="41E8B9A9" w14:textId="0DF4D879" w:rsidR="00B03E9F" w:rsidRDefault="00B03E9F" w:rsidP="0083271A">
      <w:pPr>
        <w:pStyle w:val="Paragraphedeliste"/>
        <w:spacing w:after="120"/>
        <w:ind w:left="426" w:right="282"/>
        <w:jc w:val="both"/>
        <w:rPr>
          <w:rFonts w:ascii="Athletics" w:hAnsi="Athletics"/>
          <w:u w:val="dotted"/>
        </w:rPr>
      </w:pPr>
    </w:p>
    <w:p w14:paraId="3A66442B" w14:textId="5ADAF006" w:rsidR="00B03E9F" w:rsidRPr="00CE4683" w:rsidRDefault="00B03E9F" w:rsidP="0083271A">
      <w:pPr>
        <w:pStyle w:val="Paragraphedeliste"/>
        <w:spacing w:after="120"/>
        <w:ind w:left="426" w:right="282"/>
        <w:jc w:val="both"/>
        <w:rPr>
          <w:rFonts w:ascii="Athletics" w:hAnsi="Athletics"/>
          <w:u w:val="dotted"/>
        </w:rPr>
      </w:pPr>
    </w:p>
    <w:p w14:paraId="6B585718" w14:textId="2949DC30" w:rsidR="00961919" w:rsidRPr="00001B1E" w:rsidRDefault="00961919" w:rsidP="00B03E9F">
      <w:pPr>
        <w:pStyle w:val="Texteenbleu"/>
        <w:spacing w:before="240"/>
        <w:ind w:left="357" w:right="357"/>
        <w:rPr>
          <w:b/>
          <w:bCs/>
          <w:i w:val="0"/>
          <w:iCs/>
          <w:sz w:val="24"/>
        </w:rPr>
      </w:pPr>
      <w:r w:rsidRPr="00001B1E">
        <w:rPr>
          <w:rFonts w:ascii="Athletics" w:hAnsi="Athletics"/>
          <w:b/>
          <w:bCs/>
          <w:i w:val="0"/>
          <w:iCs/>
          <w:sz w:val="24"/>
        </w:rPr>
        <w:t>Informations à compléter</w:t>
      </w:r>
    </w:p>
    <w:p w14:paraId="6A8ED8BE" w14:textId="59030B21" w:rsidR="00AF2D3E" w:rsidRDefault="00B03E9F" w:rsidP="004061B9">
      <w:pPr>
        <w:tabs>
          <w:tab w:val="right" w:pos="10348"/>
        </w:tabs>
        <w:spacing w:after="120"/>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63360" behindDoc="0" locked="0" layoutInCell="1" allowOverlap="1" wp14:anchorId="67355DBE" wp14:editId="1E651CE7">
                <wp:simplePos x="0" y="0"/>
                <wp:positionH relativeFrom="column">
                  <wp:posOffset>249555</wp:posOffset>
                </wp:positionH>
                <wp:positionV relativeFrom="paragraph">
                  <wp:posOffset>191770</wp:posOffset>
                </wp:positionV>
                <wp:extent cx="6507480" cy="259080"/>
                <wp:effectExtent l="0" t="0" r="26670" b="26670"/>
                <wp:wrapNone/>
                <wp:docPr id="1220836400" name="Rectangle 1"/>
                <wp:cNvGraphicFramePr/>
                <a:graphic xmlns:a="http://schemas.openxmlformats.org/drawingml/2006/main">
                  <a:graphicData uri="http://schemas.microsoft.com/office/word/2010/wordprocessingShape">
                    <wps:wsp>
                      <wps:cNvSpPr/>
                      <wps:spPr>
                        <a:xfrm>
                          <a:off x="0" y="0"/>
                          <a:ext cx="6507480" cy="25908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4F07" id="Rectangle 1" o:spid="_x0000_s1026" style="position:absolute;margin-left:19.65pt;margin-top:15.1pt;width:512.4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" filled="f" strokecolor="#1f497d [3215]" strokeweight="1pt"/>
            </w:pict>
          </mc:Fallback>
        </mc:AlternateContent>
      </w:r>
      <w:r w:rsidR="00961919" w:rsidRPr="00961919">
        <w:rPr>
          <w:rFonts w:ascii="Athletics" w:hAnsi="Athletics"/>
          <w:sz w:val="22"/>
          <w:szCs w:val="22"/>
        </w:rPr>
        <w:t xml:space="preserve">Nom de la coopérative/mutuelle, de la personne ou de l’organisme : </w:t>
      </w:r>
    </w:p>
    <w:p w14:paraId="697D7D53" w14:textId="485CD04C" w:rsidR="00B03E9F" w:rsidRPr="00B03E9F" w:rsidRDefault="00B03E9F" w:rsidP="00B03E9F">
      <w:pPr>
        <w:tabs>
          <w:tab w:val="right" w:pos="10348"/>
        </w:tabs>
        <w:spacing w:after="120"/>
        <w:ind w:left="426"/>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65408" behindDoc="0" locked="0" layoutInCell="1" allowOverlap="1" wp14:anchorId="5C9BEF07" wp14:editId="4EF69B81">
                <wp:simplePos x="0" y="0"/>
                <wp:positionH relativeFrom="column">
                  <wp:posOffset>2192655</wp:posOffset>
                </wp:positionH>
                <wp:positionV relativeFrom="paragraph">
                  <wp:posOffset>238760</wp:posOffset>
                </wp:positionV>
                <wp:extent cx="2766060" cy="213360"/>
                <wp:effectExtent l="0" t="0" r="15240" b="15240"/>
                <wp:wrapNone/>
                <wp:docPr id="1420782606"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8B743" id="Rectangle 1" o:spid="_x0000_s1026" style="position:absolute;margin-left:172.65pt;margin-top:18.8pt;width:217.8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" filled="f" strokecolor="#1f497d [3215]" strokeweight="1pt"/>
            </w:pict>
          </mc:Fallback>
        </mc:AlternateContent>
      </w:r>
    </w:p>
    <w:p w14:paraId="532E81BD" w14:textId="0DAC4CE3" w:rsidR="00F24C42" w:rsidRDefault="00B03E9F" w:rsidP="00F24C42">
      <w:pPr>
        <w:tabs>
          <w:tab w:val="left" w:pos="10348"/>
        </w:tabs>
        <w:spacing w:after="120"/>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67456" behindDoc="0" locked="0" layoutInCell="1" allowOverlap="1" wp14:anchorId="0B6BDECA" wp14:editId="6890D33B">
                <wp:simplePos x="0" y="0"/>
                <wp:positionH relativeFrom="column">
                  <wp:posOffset>613138</wp:posOffset>
                </wp:positionH>
                <wp:positionV relativeFrom="paragraph">
                  <wp:posOffset>240030</wp:posOffset>
                </wp:positionV>
                <wp:extent cx="2766060" cy="213360"/>
                <wp:effectExtent l="0" t="0" r="15240" b="15240"/>
                <wp:wrapNone/>
                <wp:docPr id="1942628592"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0CD3D" id="Rectangle 1" o:spid="_x0000_s1026" style="position:absolute;margin-left:48.3pt;margin-top:18.9pt;width:217.8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" filled="f" strokecolor="#1f497d [3215]" strokeweight="1pt"/>
            </w:pict>
          </mc:Fallback>
        </mc:AlternateContent>
      </w:r>
      <w:r w:rsidR="00F24C42" w:rsidRPr="00961919">
        <w:rPr>
          <w:rFonts w:ascii="Athletics" w:hAnsi="Athletics"/>
          <w:sz w:val="22"/>
          <w:szCs w:val="22"/>
        </w:rPr>
        <w:t xml:space="preserve">Nom de la personne mandatée : </w:t>
      </w:r>
    </w:p>
    <w:p w14:paraId="3A341929" w14:textId="664D88BF" w:rsidR="00F24C42" w:rsidRPr="002716A8" w:rsidRDefault="00B03E9F" w:rsidP="00F24C42">
      <w:pPr>
        <w:tabs>
          <w:tab w:val="left" w:pos="10348"/>
        </w:tabs>
        <w:spacing w:after="120"/>
        <w:rPr>
          <w:rFonts w:ascii="Athletics" w:hAnsi="Athletics"/>
          <w:sz w:val="22"/>
          <w:szCs w:val="22"/>
          <w:u w:val="single"/>
        </w:rPr>
      </w:pPr>
      <w:r>
        <w:rPr>
          <w:rFonts w:ascii="Athletics" w:hAnsi="Athletics"/>
          <w:b/>
          <w:bCs/>
          <w:noProof/>
          <w:sz w:val="22"/>
          <w:szCs w:val="22"/>
        </w:rPr>
        <mc:AlternateContent>
          <mc:Choice Requires="wps">
            <w:drawing>
              <wp:anchor distT="0" distB="0" distL="114300" distR="114300" simplePos="0" relativeHeight="251669504" behindDoc="0" locked="0" layoutInCell="1" allowOverlap="1" wp14:anchorId="378B5FB0" wp14:editId="55270DA6">
                <wp:simplePos x="0" y="0"/>
                <wp:positionH relativeFrom="column">
                  <wp:posOffset>828675</wp:posOffset>
                </wp:positionH>
                <wp:positionV relativeFrom="paragraph">
                  <wp:posOffset>241300</wp:posOffset>
                </wp:positionV>
                <wp:extent cx="2766060" cy="213360"/>
                <wp:effectExtent l="0" t="0" r="15240" b="15240"/>
                <wp:wrapNone/>
                <wp:docPr id="48848186"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9B10" id="Rectangle 1" o:spid="_x0000_s1026" style="position:absolute;margin-left:65.25pt;margin-top:19pt;width:217.8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" filled="f" strokecolor="#1f497d [3215]" strokeweight="1pt"/>
            </w:pict>
          </mc:Fallback>
        </mc:AlternateContent>
      </w:r>
      <w:r w:rsidR="00F24C42" w:rsidRPr="00961919">
        <w:rPr>
          <w:rFonts w:ascii="Athletics" w:hAnsi="Athletics"/>
          <w:sz w:val="22"/>
          <w:szCs w:val="22"/>
        </w:rPr>
        <w:t xml:space="preserve">Titre : </w:t>
      </w:r>
    </w:p>
    <w:p w14:paraId="26B37AFB" w14:textId="5678CAB8" w:rsidR="00F24C42" w:rsidRDefault="00B03E9F" w:rsidP="00F24C42">
      <w:pPr>
        <w:tabs>
          <w:tab w:val="left" w:pos="1418"/>
          <w:tab w:val="right" w:pos="10348"/>
        </w:tabs>
        <w:spacing w:after="120"/>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71552" behindDoc="0" locked="0" layoutInCell="1" allowOverlap="1" wp14:anchorId="6E3C6B8E" wp14:editId="03C56CA8">
                <wp:simplePos x="0" y="0"/>
                <wp:positionH relativeFrom="column">
                  <wp:posOffset>2501628</wp:posOffset>
                </wp:positionH>
                <wp:positionV relativeFrom="paragraph">
                  <wp:posOffset>243205</wp:posOffset>
                </wp:positionV>
                <wp:extent cx="2766060" cy="213360"/>
                <wp:effectExtent l="0" t="0" r="15240" b="15240"/>
                <wp:wrapNone/>
                <wp:docPr id="584213876"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A6784" id="Rectangle 1" o:spid="_x0000_s1026" style="position:absolute;margin-left:197pt;margin-top:19.15pt;width:217.8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" filled="f" strokecolor="#1f497d [3215]" strokeweight="1pt"/>
            </w:pict>
          </mc:Fallback>
        </mc:AlternateContent>
      </w:r>
      <w:r w:rsidR="00F24C42" w:rsidRPr="00961919">
        <w:rPr>
          <w:rFonts w:ascii="Athletics" w:hAnsi="Athletics"/>
          <w:sz w:val="22"/>
          <w:szCs w:val="22"/>
        </w:rPr>
        <w:t xml:space="preserve">Courriel : </w:t>
      </w:r>
    </w:p>
    <w:p w14:paraId="62A3BE4A" w14:textId="0A319729" w:rsidR="00961919" w:rsidRPr="00784779" w:rsidRDefault="00B03E9F" w:rsidP="004061B9">
      <w:pPr>
        <w:tabs>
          <w:tab w:val="right" w:pos="10348"/>
        </w:tabs>
        <w:spacing w:after="120"/>
        <w:rPr>
          <w:rFonts w:ascii="Athletics" w:hAnsi="Athletics"/>
          <w:sz w:val="22"/>
          <w:szCs w:val="22"/>
          <w:u w:val="single"/>
        </w:rPr>
      </w:pPr>
      <w:r>
        <w:rPr>
          <w:rFonts w:ascii="Athletics" w:hAnsi="Athletics"/>
          <w:b/>
          <w:bCs/>
          <w:noProof/>
          <w:sz w:val="22"/>
          <w:szCs w:val="22"/>
        </w:rPr>
        <mc:AlternateContent>
          <mc:Choice Requires="wps">
            <w:drawing>
              <wp:anchor distT="0" distB="0" distL="114300" distR="114300" simplePos="0" relativeHeight="251673600" behindDoc="0" locked="0" layoutInCell="1" allowOverlap="1" wp14:anchorId="7E5B765A" wp14:editId="03C9E68A">
                <wp:simplePos x="0" y="0"/>
                <wp:positionH relativeFrom="column">
                  <wp:posOffset>955312</wp:posOffset>
                </wp:positionH>
                <wp:positionV relativeFrom="paragraph">
                  <wp:posOffset>239395</wp:posOffset>
                </wp:positionV>
                <wp:extent cx="2766060" cy="213360"/>
                <wp:effectExtent l="0" t="0" r="15240" b="15240"/>
                <wp:wrapNone/>
                <wp:docPr id="1822675923"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56B32" id="Rectangle 1" o:spid="_x0000_s1026" style="position:absolute;margin-left:75.2pt;margin-top:18.85pt;width:217.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" filled="f" strokecolor="#1f497d [3215]" strokeweight="1pt"/>
            </w:pict>
          </mc:Fallback>
        </mc:AlternateContent>
      </w:r>
      <w:r w:rsidR="00961919" w:rsidRPr="00961919">
        <w:rPr>
          <w:rFonts w:ascii="Athletics" w:hAnsi="Athletics"/>
          <w:sz w:val="22"/>
          <w:szCs w:val="22"/>
        </w:rPr>
        <w:t xml:space="preserve">Adresse </w:t>
      </w:r>
      <w:r>
        <w:rPr>
          <w:rFonts w:ascii="Athletics" w:hAnsi="Athletics"/>
          <w:sz w:val="22"/>
          <w:szCs w:val="22"/>
        </w:rPr>
        <w:t xml:space="preserve">complète </w:t>
      </w:r>
      <w:r w:rsidR="00F24C42">
        <w:rPr>
          <w:rFonts w:ascii="Athletics" w:hAnsi="Athletics"/>
          <w:sz w:val="22"/>
          <w:szCs w:val="22"/>
        </w:rPr>
        <w:t>de l’organisation</w:t>
      </w:r>
      <w:r w:rsidR="00961919" w:rsidRPr="00961919">
        <w:rPr>
          <w:rFonts w:ascii="Athletics" w:hAnsi="Athletics"/>
          <w:sz w:val="22"/>
          <w:szCs w:val="22"/>
        </w:rPr>
        <w:t xml:space="preserve"> : </w:t>
      </w:r>
      <w:r w:rsidR="00001B1E">
        <w:rPr>
          <w:rFonts w:ascii="Athletics" w:hAnsi="Athletics"/>
          <w:sz w:val="22"/>
          <w:szCs w:val="22"/>
        </w:rPr>
        <w:t xml:space="preserve"> </w:t>
      </w:r>
    </w:p>
    <w:p w14:paraId="13A38CD3" w14:textId="15176CF5" w:rsidR="004061B9" w:rsidRDefault="00B03E9F" w:rsidP="00EB174E">
      <w:pPr>
        <w:tabs>
          <w:tab w:val="left" w:pos="10348"/>
        </w:tabs>
        <w:spacing w:after="120"/>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75648" behindDoc="0" locked="0" layoutInCell="1" allowOverlap="1" wp14:anchorId="63F440F9" wp14:editId="58B4CBBA">
                <wp:simplePos x="0" y="0"/>
                <wp:positionH relativeFrom="column">
                  <wp:posOffset>551180</wp:posOffset>
                </wp:positionH>
                <wp:positionV relativeFrom="paragraph">
                  <wp:posOffset>234587</wp:posOffset>
                </wp:positionV>
                <wp:extent cx="2766060" cy="213360"/>
                <wp:effectExtent l="0" t="0" r="15240" b="15240"/>
                <wp:wrapNone/>
                <wp:docPr id="1341515009"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7D8CB" id="Rectangle 1" o:spid="_x0000_s1026" style="position:absolute;margin-left:43.4pt;margin-top:18.45pt;width:217.8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" filled="f" strokecolor="#1f497d [3215]" strokeweight="1pt"/>
            </w:pict>
          </mc:Fallback>
        </mc:AlternateContent>
      </w:r>
      <w:r w:rsidR="00961919" w:rsidRPr="00961919">
        <w:rPr>
          <w:rFonts w:ascii="Athletics" w:hAnsi="Athletics"/>
          <w:sz w:val="22"/>
          <w:szCs w:val="22"/>
        </w:rPr>
        <w:t>Téléphone</w:t>
      </w:r>
      <w:r w:rsidR="00784779">
        <w:rPr>
          <w:rFonts w:ascii="Athletics" w:hAnsi="Athletics"/>
          <w:sz w:val="22"/>
          <w:szCs w:val="22"/>
        </w:rPr>
        <w:t xml:space="preserve"> : </w:t>
      </w:r>
    </w:p>
    <w:p w14:paraId="3EC7FF7D" w14:textId="6DF42698" w:rsidR="00961919" w:rsidRDefault="00B03E9F" w:rsidP="00EB174E">
      <w:pPr>
        <w:tabs>
          <w:tab w:val="left" w:pos="10348"/>
        </w:tabs>
        <w:spacing w:after="120"/>
        <w:rPr>
          <w:rFonts w:ascii="Athletics" w:hAnsi="Athletics"/>
          <w:sz w:val="22"/>
          <w:szCs w:val="22"/>
          <w:u w:val="single"/>
        </w:rPr>
      </w:pPr>
      <w:r>
        <w:rPr>
          <w:rFonts w:ascii="Athletics" w:hAnsi="Athletics"/>
          <w:b/>
          <w:bCs/>
          <w:noProof/>
          <w:sz w:val="22"/>
          <w:szCs w:val="22"/>
        </w:rPr>
        <mc:AlternateContent>
          <mc:Choice Requires="wps">
            <w:drawing>
              <wp:anchor distT="0" distB="0" distL="114300" distR="114300" simplePos="0" relativeHeight="251677696" behindDoc="0" locked="0" layoutInCell="1" allowOverlap="1" wp14:anchorId="58656818" wp14:editId="0FFF3FAE">
                <wp:simplePos x="0" y="0"/>
                <wp:positionH relativeFrom="column">
                  <wp:posOffset>1657350</wp:posOffset>
                </wp:positionH>
                <wp:positionV relativeFrom="paragraph">
                  <wp:posOffset>239032</wp:posOffset>
                </wp:positionV>
                <wp:extent cx="2766060" cy="213360"/>
                <wp:effectExtent l="0" t="0" r="15240" b="15240"/>
                <wp:wrapNone/>
                <wp:docPr id="1429863695"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3DE0E" id="Rectangle 1" o:spid="_x0000_s1026" style="position:absolute;margin-left:130.5pt;margin-top:18.8pt;width:217.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" filled="f" strokecolor="#1f497d [3215]" strokeweight="1pt"/>
            </w:pict>
          </mc:Fallback>
        </mc:AlternateContent>
      </w:r>
      <w:r w:rsidR="00961919" w:rsidRPr="00961919">
        <w:rPr>
          <w:rFonts w:ascii="Athletics" w:hAnsi="Athletics"/>
          <w:sz w:val="22"/>
          <w:szCs w:val="22"/>
        </w:rPr>
        <w:t>Ville :</w:t>
      </w:r>
      <w:r w:rsidR="00784779">
        <w:rPr>
          <w:rFonts w:ascii="Athletics" w:hAnsi="Athletics"/>
          <w:sz w:val="22"/>
          <w:szCs w:val="22"/>
        </w:rPr>
        <w:t xml:space="preserve"> </w:t>
      </w:r>
    </w:p>
    <w:p w14:paraId="68717009" w14:textId="053FCBF6" w:rsidR="004061B9" w:rsidRPr="004061B9" w:rsidRDefault="00B03E9F" w:rsidP="004061B9">
      <w:pPr>
        <w:tabs>
          <w:tab w:val="left" w:pos="3544"/>
          <w:tab w:val="left" w:pos="6946"/>
          <w:tab w:val="left" w:pos="9356"/>
          <w:tab w:val="left" w:pos="10348"/>
        </w:tabs>
        <w:spacing w:after="120"/>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79744" behindDoc="0" locked="0" layoutInCell="1" allowOverlap="1" wp14:anchorId="5712C76B" wp14:editId="475129AF">
                <wp:simplePos x="0" y="0"/>
                <wp:positionH relativeFrom="column">
                  <wp:posOffset>1136378</wp:posOffset>
                </wp:positionH>
                <wp:positionV relativeFrom="paragraph">
                  <wp:posOffset>238760</wp:posOffset>
                </wp:positionV>
                <wp:extent cx="2766060" cy="213360"/>
                <wp:effectExtent l="0" t="0" r="15240" b="15240"/>
                <wp:wrapNone/>
                <wp:docPr id="1665307472"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5F1C9" id="Rectangle 1" o:spid="_x0000_s1026" style="position:absolute;margin-left:89.5pt;margin-top:18.8pt;width:217.8pt;height:1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" filled="f" strokecolor="#1f497d [3215]" strokeweight="1pt"/>
            </w:pict>
          </mc:Fallback>
        </mc:AlternateContent>
      </w:r>
      <w:r w:rsidR="004061B9" w:rsidRPr="004061B9">
        <w:rPr>
          <w:rFonts w:ascii="Athletics" w:hAnsi="Athletics"/>
          <w:sz w:val="22"/>
          <w:szCs w:val="22"/>
        </w:rPr>
        <w:t>Région administrative</w:t>
      </w:r>
      <w:r w:rsidR="004061B9">
        <w:rPr>
          <w:rFonts w:ascii="Athletics" w:hAnsi="Athletics"/>
          <w:sz w:val="22"/>
          <w:szCs w:val="22"/>
        </w:rPr>
        <w:t xml:space="preserve"> : </w:t>
      </w:r>
    </w:p>
    <w:p w14:paraId="19A139C0" w14:textId="01F194A9" w:rsidR="00961919" w:rsidRPr="002716A8" w:rsidRDefault="00961919" w:rsidP="001E0070">
      <w:pPr>
        <w:tabs>
          <w:tab w:val="left" w:pos="1418"/>
          <w:tab w:val="right" w:pos="10348"/>
        </w:tabs>
        <w:spacing w:after="120"/>
        <w:rPr>
          <w:rFonts w:ascii="Athletics" w:hAnsi="Athletics"/>
          <w:sz w:val="22"/>
          <w:szCs w:val="22"/>
          <w:u w:val="single"/>
        </w:rPr>
      </w:pPr>
      <w:r w:rsidRPr="00961919">
        <w:rPr>
          <w:rFonts w:ascii="Athletics" w:hAnsi="Athletics"/>
          <w:sz w:val="22"/>
          <w:szCs w:val="22"/>
        </w:rPr>
        <w:t>Site Internet</w:t>
      </w:r>
      <w:r w:rsidR="002716A8">
        <w:rPr>
          <w:rFonts w:ascii="Athletics" w:hAnsi="Athletics"/>
          <w:sz w:val="22"/>
          <w:szCs w:val="22"/>
        </w:rPr>
        <w:t xml:space="preserve"> : </w:t>
      </w:r>
    </w:p>
    <w:p w14:paraId="52CE1284" w14:textId="7B8056BC" w:rsidR="00F24C42" w:rsidRDefault="001E0070" w:rsidP="001E0070">
      <w:pPr>
        <w:spacing w:after="120"/>
        <w:ind w:left="357" w:right="357"/>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81792" behindDoc="0" locked="0" layoutInCell="1" allowOverlap="1" wp14:anchorId="3087ACE8" wp14:editId="04BBAA8D">
                <wp:simplePos x="0" y="0"/>
                <wp:positionH relativeFrom="column">
                  <wp:posOffset>3275330</wp:posOffset>
                </wp:positionH>
                <wp:positionV relativeFrom="paragraph">
                  <wp:posOffset>426085</wp:posOffset>
                </wp:positionV>
                <wp:extent cx="2766060" cy="213360"/>
                <wp:effectExtent l="0" t="0" r="15240" b="15240"/>
                <wp:wrapNone/>
                <wp:docPr id="1614187529"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C3F3C" id="Rectangle 1" o:spid="_x0000_s1026" style="position:absolute;margin-left:257.9pt;margin-top:33.55pt;width:217.8pt;height: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" filled="f" strokecolor="#1f497d [3215]" strokeweight="1pt"/>
            </w:pict>
          </mc:Fallback>
        </mc:AlternateContent>
      </w:r>
      <w:r w:rsidR="00F24C42">
        <w:rPr>
          <w:rFonts w:ascii="Athletics" w:hAnsi="Athletics"/>
          <w:sz w:val="22"/>
          <w:szCs w:val="22"/>
        </w:rPr>
        <w:t>Souhaitez-vous recevoir des notifications sur votre téléphone cellulaire pour connaître les prochains événements auxquels vous êtes inscrit ?</w:t>
      </w:r>
      <w:r w:rsidR="00B03E9F">
        <w:rPr>
          <w:rFonts w:ascii="Athletics" w:hAnsi="Athletics"/>
          <w:sz w:val="22"/>
          <w:szCs w:val="22"/>
        </w:rPr>
        <w:tab/>
      </w:r>
      <w:r w:rsidR="00B03E9F">
        <w:rPr>
          <w:rFonts w:ascii="Athletics" w:hAnsi="Athletics"/>
          <w:sz w:val="22"/>
          <w:szCs w:val="22"/>
        </w:rPr>
        <w:tab/>
        <w:t xml:space="preserve">Oui </w:t>
      </w:r>
      <w:sdt>
        <w:sdtPr>
          <w:rPr>
            <w:rFonts w:ascii="Athletics" w:hAnsi="Athletics"/>
            <w:sz w:val="22"/>
            <w:szCs w:val="22"/>
          </w:rPr>
          <w:id w:val="114032953"/>
          <w14:checkbox>
            <w14:checked w14:val="0"/>
            <w14:checkedState w14:val="2612" w14:font="MS Gothic"/>
            <w14:uncheckedState w14:val="2610" w14:font="MS Gothic"/>
          </w14:checkbox>
        </w:sdtPr>
        <w:sdtEndPr/>
        <w:sdtContent>
          <w:r w:rsidR="00B03E9F">
            <w:rPr>
              <w:rFonts w:ascii="MS Gothic" w:eastAsia="MS Gothic" w:hAnsi="MS Gothic" w:hint="eastAsia"/>
              <w:sz w:val="22"/>
              <w:szCs w:val="22"/>
            </w:rPr>
            <w:t>☐</w:t>
          </w:r>
        </w:sdtContent>
      </w:sdt>
      <w:r w:rsidR="00B03E9F">
        <w:rPr>
          <w:rFonts w:ascii="Athletics" w:hAnsi="Athletics"/>
          <w:sz w:val="22"/>
          <w:szCs w:val="22"/>
        </w:rPr>
        <w:tab/>
      </w:r>
      <w:r w:rsidR="00B03E9F">
        <w:rPr>
          <w:rFonts w:ascii="Athletics" w:hAnsi="Athletics"/>
          <w:sz w:val="22"/>
          <w:szCs w:val="22"/>
        </w:rPr>
        <w:tab/>
        <w:t xml:space="preserve">Non </w:t>
      </w:r>
      <w:sdt>
        <w:sdtPr>
          <w:rPr>
            <w:rFonts w:ascii="Athletics" w:hAnsi="Athletics"/>
            <w:sz w:val="22"/>
            <w:szCs w:val="22"/>
          </w:rPr>
          <w:id w:val="-809712256"/>
          <w14:checkbox>
            <w14:checked w14:val="0"/>
            <w14:checkedState w14:val="2612" w14:font="MS Gothic"/>
            <w14:uncheckedState w14:val="2610" w14:font="MS Gothic"/>
          </w14:checkbox>
        </w:sdtPr>
        <w:sdtEndPr/>
        <w:sdtContent>
          <w:r w:rsidR="00B03E9F">
            <w:rPr>
              <w:rFonts w:ascii="MS Gothic" w:eastAsia="MS Gothic" w:hAnsi="MS Gothic" w:hint="eastAsia"/>
              <w:sz w:val="22"/>
              <w:szCs w:val="22"/>
            </w:rPr>
            <w:t>☐</w:t>
          </w:r>
        </w:sdtContent>
      </w:sdt>
    </w:p>
    <w:p w14:paraId="03C10DE0" w14:textId="4F265994" w:rsidR="00F24C42" w:rsidRDefault="00F24C42" w:rsidP="00F24C42">
      <w:pPr>
        <w:tabs>
          <w:tab w:val="left" w:pos="7938"/>
        </w:tabs>
        <w:spacing w:after="120" w:line="360" w:lineRule="auto"/>
        <w:ind w:left="357" w:right="357"/>
        <w:rPr>
          <w:rFonts w:ascii="Athletics" w:hAnsi="Athletics"/>
          <w:sz w:val="22"/>
          <w:szCs w:val="22"/>
        </w:rPr>
      </w:pPr>
      <w:r>
        <w:rPr>
          <w:rFonts w:ascii="Athletics" w:hAnsi="Athletics"/>
          <w:sz w:val="22"/>
          <w:szCs w:val="22"/>
        </w:rPr>
        <w:t xml:space="preserve">Si oui, veuillez inscrire votre numéro de cellulaire  </w:t>
      </w:r>
    </w:p>
    <w:p w14:paraId="59404DE1" w14:textId="77777777" w:rsidR="00632950" w:rsidRDefault="00632950" w:rsidP="00632950">
      <w:pPr>
        <w:spacing w:before="360" w:after="120"/>
        <w:rPr>
          <w:rFonts w:ascii="Athletics" w:hAnsi="Athletics"/>
          <w:b/>
          <w:bCs/>
          <w:iCs/>
          <w:color w:val="1F497D"/>
        </w:rPr>
      </w:pPr>
    </w:p>
    <w:p w14:paraId="75E7406D" w14:textId="1B904C7F" w:rsidR="00632950" w:rsidRPr="00001B1E" w:rsidRDefault="001E0070" w:rsidP="00632950">
      <w:pPr>
        <w:spacing w:before="360" w:after="120"/>
        <w:rPr>
          <w:rFonts w:ascii="Athletics" w:hAnsi="Athletics"/>
          <w:u w:val="single"/>
        </w:rPr>
      </w:pPr>
      <w:r>
        <w:rPr>
          <w:rFonts w:ascii="Athletics" w:hAnsi="Athletics"/>
          <w:b/>
          <w:bCs/>
          <w:noProof/>
          <w:sz w:val="22"/>
          <w:szCs w:val="22"/>
        </w:rPr>
        <mc:AlternateContent>
          <mc:Choice Requires="wps">
            <w:drawing>
              <wp:anchor distT="0" distB="0" distL="114300" distR="114300" simplePos="0" relativeHeight="251683840" behindDoc="0" locked="0" layoutInCell="1" allowOverlap="1" wp14:anchorId="688DD37F" wp14:editId="5EC904F0">
                <wp:simplePos x="0" y="0"/>
                <wp:positionH relativeFrom="column">
                  <wp:posOffset>2192654</wp:posOffset>
                </wp:positionH>
                <wp:positionV relativeFrom="paragraph">
                  <wp:posOffset>416560</wp:posOffset>
                </wp:positionV>
                <wp:extent cx="4577261" cy="213360"/>
                <wp:effectExtent l="0" t="0" r="13970" b="15240"/>
                <wp:wrapNone/>
                <wp:docPr id="881560344" name="Rectangle 1"/>
                <wp:cNvGraphicFramePr/>
                <a:graphic xmlns:a="http://schemas.openxmlformats.org/drawingml/2006/main">
                  <a:graphicData uri="http://schemas.microsoft.com/office/word/2010/wordprocessingShape">
                    <wps:wsp>
                      <wps:cNvSpPr/>
                      <wps:spPr>
                        <a:xfrm>
                          <a:off x="0" y="0"/>
                          <a:ext cx="4577261"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BD5E7" id="Rectangle 1" o:spid="_x0000_s1026" style="position:absolute;margin-left:172.65pt;margin-top:32.8pt;width:360.4pt;height:1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" filled="f" strokecolor="#1f497d [3215]" strokeweight="1pt"/>
            </w:pict>
          </mc:Fallback>
        </mc:AlternateContent>
      </w:r>
      <w:r w:rsidR="00632950" w:rsidRPr="00001B1E">
        <w:rPr>
          <w:rFonts w:ascii="Athletics" w:hAnsi="Athletics"/>
          <w:b/>
          <w:bCs/>
          <w:iCs/>
          <w:color w:val="1F497D"/>
        </w:rPr>
        <w:t>Pour les coopératives et mutuelles seulement</w:t>
      </w:r>
    </w:p>
    <w:p w14:paraId="4D9D1473" w14:textId="6364DF23" w:rsidR="00F24C42" w:rsidRDefault="001E0070" w:rsidP="0083271A">
      <w:pPr>
        <w:tabs>
          <w:tab w:val="left" w:pos="7938"/>
        </w:tabs>
        <w:spacing w:after="120" w:line="360" w:lineRule="auto"/>
        <w:ind w:left="357" w:right="357"/>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85888" behindDoc="0" locked="0" layoutInCell="1" allowOverlap="1" wp14:anchorId="28D556B1" wp14:editId="3DDB981E">
                <wp:simplePos x="0" y="0"/>
                <wp:positionH relativeFrom="column">
                  <wp:posOffset>1506855</wp:posOffset>
                </wp:positionH>
                <wp:positionV relativeFrom="paragraph">
                  <wp:posOffset>308338</wp:posOffset>
                </wp:positionV>
                <wp:extent cx="5262880" cy="213360"/>
                <wp:effectExtent l="0" t="0" r="13970" b="15240"/>
                <wp:wrapNone/>
                <wp:docPr id="251469201" name="Rectangle 1"/>
                <wp:cNvGraphicFramePr/>
                <a:graphic xmlns:a="http://schemas.openxmlformats.org/drawingml/2006/main">
                  <a:graphicData uri="http://schemas.microsoft.com/office/word/2010/wordprocessingShape">
                    <wps:wsp>
                      <wps:cNvSpPr/>
                      <wps:spPr>
                        <a:xfrm>
                          <a:off x="0" y="0"/>
                          <a:ext cx="526288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A3CE3" id="Rectangle 1" o:spid="_x0000_s1026" style="position:absolute;margin-left:118.65pt;margin-top:24.3pt;width:414.4pt;height:1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" filled="f" strokecolor="#1f497d [3215]" strokeweight="1pt"/>
            </w:pict>
          </mc:Fallback>
        </mc:AlternateContent>
      </w:r>
      <w:r w:rsidR="00F24C42">
        <w:rPr>
          <w:rFonts w:ascii="Athletics" w:hAnsi="Athletics"/>
          <w:sz w:val="22"/>
          <w:szCs w:val="22"/>
        </w:rPr>
        <w:t xml:space="preserve">Type de coopérative/mutuelle : </w:t>
      </w:r>
    </w:p>
    <w:p w14:paraId="48AFAC3E" w14:textId="24543853" w:rsidR="00F24C42" w:rsidRDefault="001E0070" w:rsidP="00F24C42">
      <w:pPr>
        <w:tabs>
          <w:tab w:val="left" w:pos="7938"/>
        </w:tabs>
        <w:spacing w:after="120" w:line="360" w:lineRule="auto"/>
        <w:ind w:left="357" w:right="357"/>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87936" behindDoc="0" locked="0" layoutInCell="1" allowOverlap="1" wp14:anchorId="45C84F8B" wp14:editId="564DCFA0">
                <wp:simplePos x="0" y="0"/>
                <wp:positionH relativeFrom="column">
                  <wp:posOffset>1822540</wp:posOffset>
                </wp:positionH>
                <wp:positionV relativeFrom="paragraph">
                  <wp:posOffset>320131</wp:posOffset>
                </wp:positionV>
                <wp:extent cx="4909457" cy="213360"/>
                <wp:effectExtent l="0" t="0" r="24765" b="15240"/>
                <wp:wrapNone/>
                <wp:docPr id="907200346" name="Rectangle 1"/>
                <wp:cNvGraphicFramePr/>
                <a:graphic xmlns:a="http://schemas.openxmlformats.org/drawingml/2006/main">
                  <a:graphicData uri="http://schemas.microsoft.com/office/word/2010/wordprocessingShape">
                    <wps:wsp>
                      <wps:cNvSpPr/>
                      <wps:spPr>
                        <a:xfrm>
                          <a:off x="0" y="0"/>
                          <a:ext cx="4909457"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F3019" id="Rectangle 1" o:spid="_x0000_s1026" style="position:absolute;margin-left:143.5pt;margin-top:25.2pt;width:386.55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" filled="f" strokecolor="#1f497d [3215]" strokeweight="1pt"/>
            </w:pict>
          </mc:Fallback>
        </mc:AlternateContent>
      </w:r>
      <w:r w:rsidR="00F24C42">
        <w:rPr>
          <w:rFonts w:ascii="Athletics" w:hAnsi="Athletics"/>
          <w:sz w:val="22"/>
          <w:szCs w:val="22"/>
        </w:rPr>
        <w:t xml:space="preserve">Secteur d’activités : </w:t>
      </w:r>
    </w:p>
    <w:p w14:paraId="7BD1F682" w14:textId="3B7BD9A4" w:rsidR="00211945" w:rsidRDefault="001E0070" w:rsidP="00211945">
      <w:pPr>
        <w:tabs>
          <w:tab w:val="left" w:pos="7938"/>
        </w:tabs>
        <w:spacing w:after="120" w:line="360" w:lineRule="auto"/>
        <w:ind w:left="357" w:right="357"/>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89984" behindDoc="0" locked="0" layoutInCell="1" allowOverlap="1" wp14:anchorId="4BB88916" wp14:editId="3A1C34B7">
                <wp:simplePos x="0" y="0"/>
                <wp:positionH relativeFrom="column">
                  <wp:posOffset>1632041</wp:posOffset>
                </wp:positionH>
                <wp:positionV relativeFrom="paragraph">
                  <wp:posOffset>331289</wp:posOffset>
                </wp:positionV>
                <wp:extent cx="2727960" cy="213360"/>
                <wp:effectExtent l="0" t="0" r="15240" b="15240"/>
                <wp:wrapNone/>
                <wp:docPr id="749019556" name="Rectangle 1"/>
                <wp:cNvGraphicFramePr/>
                <a:graphic xmlns:a="http://schemas.openxmlformats.org/drawingml/2006/main">
                  <a:graphicData uri="http://schemas.microsoft.com/office/word/2010/wordprocessingShape">
                    <wps:wsp>
                      <wps:cNvSpPr/>
                      <wps:spPr>
                        <a:xfrm>
                          <a:off x="0" y="0"/>
                          <a:ext cx="27279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A0687" id="Rectangle 1" o:spid="_x0000_s1026" style="position:absolute;margin-left:128.5pt;margin-top:26.1pt;width:214.8pt;height:1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" filled="f" strokecolor="#1f497d [3215]" strokeweight="1pt"/>
            </w:pict>
          </mc:Fallback>
        </mc:AlternateContent>
      </w:r>
      <w:r w:rsidR="00211945">
        <w:rPr>
          <w:rFonts w:ascii="Athletics" w:hAnsi="Athletics"/>
          <w:sz w:val="22"/>
          <w:szCs w:val="22"/>
        </w:rPr>
        <w:t xml:space="preserve">Numéro de constitution : </w:t>
      </w:r>
    </w:p>
    <w:p w14:paraId="1327E8EA" w14:textId="478B16A1" w:rsidR="00211945" w:rsidRDefault="001E0070" w:rsidP="00211945">
      <w:pPr>
        <w:tabs>
          <w:tab w:val="left" w:pos="7938"/>
        </w:tabs>
        <w:spacing w:after="120" w:line="360" w:lineRule="auto"/>
        <w:ind w:left="357" w:right="357"/>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92032" behindDoc="0" locked="0" layoutInCell="1" allowOverlap="1" wp14:anchorId="43B80751" wp14:editId="38B29AD7">
                <wp:simplePos x="0" y="0"/>
                <wp:positionH relativeFrom="column">
                  <wp:posOffset>1609090</wp:posOffset>
                </wp:positionH>
                <wp:positionV relativeFrom="paragraph">
                  <wp:posOffset>320040</wp:posOffset>
                </wp:positionV>
                <wp:extent cx="2766060" cy="213360"/>
                <wp:effectExtent l="0" t="0" r="15240" b="15240"/>
                <wp:wrapNone/>
                <wp:docPr id="200940215" name="Rectangle 1"/>
                <wp:cNvGraphicFramePr/>
                <a:graphic xmlns:a="http://schemas.openxmlformats.org/drawingml/2006/main">
                  <a:graphicData uri="http://schemas.microsoft.com/office/word/2010/wordprocessingShape">
                    <wps:wsp>
                      <wps:cNvSpPr/>
                      <wps:spPr>
                        <a:xfrm>
                          <a:off x="0" y="0"/>
                          <a:ext cx="27660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C453F" id="Rectangle 1" o:spid="_x0000_s1026" style="position:absolute;margin-left:126.7pt;margin-top:25.2pt;width:217.8pt;height:1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" filled="f" strokecolor="#1f497d [3215]" strokeweight="1pt"/>
            </w:pict>
          </mc:Fallback>
        </mc:AlternateContent>
      </w:r>
      <w:r w:rsidR="00211945">
        <w:rPr>
          <w:rFonts w:ascii="Athletics" w:hAnsi="Athletics"/>
          <w:sz w:val="22"/>
          <w:szCs w:val="22"/>
        </w:rPr>
        <w:t xml:space="preserve">Date de constitution : </w:t>
      </w:r>
    </w:p>
    <w:p w14:paraId="7EF0B0A6" w14:textId="5324A070" w:rsidR="00211945" w:rsidRDefault="001E0070" w:rsidP="00211945">
      <w:pPr>
        <w:tabs>
          <w:tab w:val="left" w:pos="7938"/>
        </w:tabs>
        <w:spacing w:after="120" w:line="360" w:lineRule="auto"/>
        <w:ind w:left="357" w:right="357"/>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94080" behindDoc="0" locked="0" layoutInCell="1" allowOverlap="1" wp14:anchorId="363305EE" wp14:editId="632D9B50">
                <wp:simplePos x="0" y="0"/>
                <wp:positionH relativeFrom="column">
                  <wp:posOffset>4761684</wp:posOffset>
                </wp:positionH>
                <wp:positionV relativeFrom="paragraph">
                  <wp:posOffset>315504</wp:posOffset>
                </wp:positionV>
                <wp:extent cx="2008232" cy="213360"/>
                <wp:effectExtent l="0" t="0" r="11430" b="15240"/>
                <wp:wrapNone/>
                <wp:docPr id="2015030795" name="Rectangle 1"/>
                <wp:cNvGraphicFramePr/>
                <a:graphic xmlns:a="http://schemas.openxmlformats.org/drawingml/2006/main">
                  <a:graphicData uri="http://schemas.microsoft.com/office/word/2010/wordprocessingShape">
                    <wps:wsp>
                      <wps:cNvSpPr/>
                      <wps:spPr>
                        <a:xfrm>
                          <a:off x="0" y="0"/>
                          <a:ext cx="2008232"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7F50C" id="Rectangle 1" o:spid="_x0000_s1026" style="position:absolute;margin-left:374.95pt;margin-top:24.85pt;width:158.15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" filled="f" strokecolor="#1f497d [3215]" strokeweight="1pt"/>
            </w:pict>
          </mc:Fallback>
        </mc:AlternateContent>
      </w:r>
      <w:r w:rsidR="00211945">
        <w:rPr>
          <w:rFonts w:ascii="Athletics" w:hAnsi="Athletics"/>
          <w:sz w:val="22"/>
          <w:szCs w:val="22"/>
        </w:rPr>
        <w:t xml:space="preserve">Nombre de membres : </w:t>
      </w:r>
    </w:p>
    <w:p w14:paraId="69EC06FB" w14:textId="3D9D5AA9" w:rsidR="00211945" w:rsidRDefault="00211945" w:rsidP="00211945">
      <w:pPr>
        <w:tabs>
          <w:tab w:val="left" w:pos="7938"/>
        </w:tabs>
        <w:spacing w:after="120" w:line="360" w:lineRule="auto"/>
        <w:ind w:right="357"/>
        <w:rPr>
          <w:rFonts w:ascii="Athletics" w:hAnsi="Athletics"/>
          <w:sz w:val="22"/>
          <w:szCs w:val="22"/>
        </w:rPr>
      </w:pPr>
      <w:r>
        <w:rPr>
          <w:rFonts w:ascii="Athletics" w:hAnsi="Athletics"/>
          <w:sz w:val="22"/>
          <w:szCs w:val="22"/>
        </w:rPr>
        <w:t xml:space="preserve">Êtes-vous membre d’un des réseaux </w:t>
      </w:r>
      <w:r w:rsidR="001E0070">
        <w:rPr>
          <w:rFonts w:ascii="Athletics" w:hAnsi="Athletics"/>
          <w:sz w:val="22"/>
          <w:szCs w:val="22"/>
        </w:rPr>
        <w:t xml:space="preserve">ou d’une fédération, si oui précisez </w:t>
      </w:r>
      <w:r>
        <w:rPr>
          <w:rFonts w:ascii="Athletics" w:hAnsi="Athletics"/>
          <w:sz w:val="22"/>
          <w:szCs w:val="22"/>
        </w:rPr>
        <w:t xml:space="preserve">: </w:t>
      </w:r>
    </w:p>
    <w:p w14:paraId="7F0BE850" w14:textId="4E9B80D2" w:rsidR="00C9451D" w:rsidRDefault="00C9451D" w:rsidP="00C9451D">
      <w:pPr>
        <w:tabs>
          <w:tab w:val="left" w:pos="2977"/>
          <w:tab w:val="left" w:pos="4111"/>
        </w:tabs>
        <w:spacing w:after="240"/>
        <w:ind w:left="357" w:right="0"/>
        <w:rPr>
          <w:rFonts w:ascii="Athletics" w:hAnsi="Athletics"/>
          <w:sz w:val="22"/>
          <w:szCs w:val="22"/>
        </w:rPr>
      </w:pPr>
      <w:r>
        <w:rPr>
          <w:rFonts w:ascii="Athletics" w:hAnsi="Athletics"/>
          <w:sz w:val="22"/>
          <w:szCs w:val="22"/>
        </w:rPr>
        <w:t xml:space="preserve">J’atteste que je suis membre en règle de ma fédération, mon réseau ou ma coopérative : </w:t>
      </w:r>
      <w:r>
        <w:rPr>
          <w:rFonts w:ascii="Athletics" w:hAnsi="Athletics"/>
          <w:sz w:val="22"/>
          <w:szCs w:val="22"/>
        </w:rPr>
        <w:t xml:space="preserve">Oui </w:t>
      </w:r>
      <w:sdt>
        <w:sdtPr>
          <w:rPr>
            <w:rFonts w:ascii="Athletics" w:hAnsi="Athletics"/>
            <w:sz w:val="22"/>
            <w:szCs w:val="22"/>
          </w:rPr>
          <w:id w:val="-656844105"/>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rFonts w:ascii="Athletics" w:hAnsi="Athletics"/>
          <w:sz w:val="22"/>
          <w:szCs w:val="22"/>
        </w:rPr>
        <w:t>No</w:t>
      </w:r>
      <w:r>
        <w:rPr>
          <w:rFonts w:ascii="Athletics" w:hAnsi="Athletics"/>
          <w:sz w:val="22"/>
          <w:szCs w:val="22"/>
        </w:rPr>
        <w:t>n</w:t>
      </w:r>
      <w:sdt>
        <w:sdtPr>
          <w:rPr>
            <w:rFonts w:ascii="Athletics" w:hAnsi="Athletics"/>
            <w:sz w:val="22"/>
            <w:szCs w:val="22"/>
          </w:rPr>
          <w:id w:val="1832247371"/>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p w14:paraId="7B307C70" w14:textId="06153201" w:rsidR="00211945" w:rsidRDefault="00211945" w:rsidP="00C9451D">
      <w:pPr>
        <w:tabs>
          <w:tab w:val="left" w:pos="2977"/>
          <w:tab w:val="left" w:pos="4111"/>
        </w:tabs>
        <w:spacing w:after="240"/>
        <w:ind w:left="284" w:right="357"/>
        <w:rPr>
          <w:rFonts w:ascii="Athletics" w:hAnsi="Athletics"/>
          <w:sz w:val="22"/>
          <w:szCs w:val="22"/>
        </w:rPr>
      </w:pPr>
      <w:r>
        <w:rPr>
          <w:rFonts w:ascii="Athletics" w:hAnsi="Athletics"/>
          <w:sz w:val="22"/>
          <w:szCs w:val="22"/>
        </w:rPr>
        <w:t>J’accepte que mon arrivée ou celle de mon organisation en tant que nouveau membre du CQCM soit annoncée publiquement</w:t>
      </w:r>
      <w:r w:rsidR="00632950">
        <w:rPr>
          <w:rFonts w:ascii="Athletics" w:hAnsi="Athletics"/>
          <w:sz w:val="22"/>
          <w:szCs w:val="22"/>
        </w:rPr>
        <w:t xml:space="preserve"> : </w:t>
      </w:r>
      <w:r w:rsidR="001E0070">
        <w:rPr>
          <w:rFonts w:ascii="Athletics" w:hAnsi="Athletics"/>
          <w:sz w:val="22"/>
          <w:szCs w:val="22"/>
        </w:rPr>
        <w:tab/>
        <w:t xml:space="preserve">Oui </w:t>
      </w:r>
      <w:sdt>
        <w:sdtPr>
          <w:rPr>
            <w:rFonts w:ascii="Athletics" w:hAnsi="Athletics"/>
            <w:sz w:val="22"/>
            <w:szCs w:val="22"/>
          </w:rPr>
          <w:id w:val="-1502579948"/>
          <w14:checkbox>
            <w14:checked w14:val="0"/>
            <w14:checkedState w14:val="2612" w14:font="MS Gothic"/>
            <w14:uncheckedState w14:val="2610" w14:font="MS Gothic"/>
          </w14:checkbox>
        </w:sdtPr>
        <w:sdtEndPr/>
        <w:sdtContent>
          <w:r w:rsidR="001E0070">
            <w:rPr>
              <w:rFonts w:ascii="MS Gothic" w:eastAsia="MS Gothic" w:hAnsi="MS Gothic" w:hint="eastAsia"/>
              <w:sz w:val="22"/>
              <w:szCs w:val="22"/>
            </w:rPr>
            <w:t>☐</w:t>
          </w:r>
        </w:sdtContent>
      </w:sdt>
      <w:r w:rsidR="001E0070">
        <w:rPr>
          <w:rFonts w:ascii="Athletics" w:hAnsi="Athletics"/>
          <w:sz w:val="22"/>
          <w:szCs w:val="22"/>
        </w:rPr>
        <w:tab/>
        <w:t xml:space="preserve">Non </w:t>
      </w:r>
      <w:sdt>
        <w:sdtPr>
          <w:rPr>
            <w:rFonts w:ascii="Athletics" w:hAnsi="Athletics"/>
            <w:sz w:val="22"/>
            <w:szCs w:val="22"/>
          </w:rPr>
          <w:id w:val="-1401292771"/>
          <w14:checkbox>
            <w14:checked w14:val="0"/>
            <w14:checkedState w14:val="2612" w14:font="MS Gothic"/>
            <w14:uncheckedState w14:val="2610" w14:font="MS Gothic"/>
          </w14:checkbox>
        </w:sdtPr>
        <w:sdtEndPr/>
        <w:sdtContent>
          <w:r w:rsidR="001E0070">
            <w:rPr>
              <w:rFonts w:ascii="MS Gothic" w:eastAsia="MS Gothic" w:hAnsi="MS Gothic" w:hint="eastAsia"/>
              <w:sz w:val="22"/>
              <w:szCs w:val="22"/>
            </w:rPr>
            <w:t>☐</w:t>
          </w:r>
        </w:sdtContent>
      </w:sdt>
    </w:p>
    <w:p w14:paraId="0950A23A" w14:textId="51B49F84" w:rsidR="00632950" w:rsidRDefault="00632950" w:rsidP="001E0070">
      <w:pPr>
        <w:tabs>
          <w:tab w:val="left" w:pos="4962"/>
          <w:tab w:val="left" w:pos="6237"/>
        </w:tabs>
        <w:spacing w:after="240"/>
        <w:ind w:left="357" w:right="357"/>
        <w:rPr>
          <w:rFonts w:ascii="Athletics" w:hAnsi="Athletics"/>
          <w:sz w:val="22"/>
          <w:szCs w:val="22"/>
        </w:rPr>
      </w:pPr>
      <w:r>
        <w:rPr>
          <w:rFonts w:ascii="Athletics" w:hAnsi="Athletics"/>
          <w:sz w:val="22"/>
          <w:szCs w:val="22"/>
        </w:rPr>
        <w:t xml:space="preserve">Si vous faites une demande de membre auxiliaire INDIVIDUEL, acceptez-vous que l’on promeuve votre arrivée en partageant votre profil LinkedIn ? </w:t>
      </w:r>
      <w:r w:rsidR="001E0070">
        <w:rPr>
          <w:rFonts w:ascii="Athletics" w:hAnsi="Athletics"/>
          <w:sz w:val="22"/>
          <w:szCs w:val="22"/>
        </w:rPr>
        <w:tab/>
        <w:t xml:space="preserve">Oui </w:t>
      </w:r>
      <w:sdt>
        <w:sdtPr>
          <w:rPr>
            <w:rFonts w:ascii="Athletics" w:hAnsi="Athletics"/>
            <w:sz w:val="22"/>
            <w:szCs w:val="22"/>
          </w:rPr>
          <w:id w:val="1454438123"/>
          <w14:checkbox>
            <w14:checked w14:val="0"/>
            <w14:checkedState w14:val="2612" w14:font="MS Gothic"/>
            <w14:uncheckedState w14:val="2610" w14:font="MS Gothic"/>
          </w14:checkbox>
        </w:sdtPr>
        <w:sdtEndPr/>
        <w:sdtContent>
          <w:r w:rsidR="001E0070">
            <w:rPr>
              <w:rFonts w:ascii="MS Gothic" w:eastAsia="MS Gothic" w:hAnsi="MS Gothic" w:hint="eastAsia"/>
              <w:sz w:val="22"/>
              <w:szCs w:val="22"/>
            </w:rPr>
            <w:t>☐</w:t>
          </w:r>
        </w:sdtContent>
      </w:sdt>
      <w:r w:rsidR="001E0070">
        <w:rPr>
          <w:rFonts w:ascii="Athletics" w:hAnsi="Athletics"/>
          <w:sz w:val="22"/>
          <w:szCs w:val="22"/>
        </w:rPr>
        <w:tab/>
        <w:t xml:space="preserve">Non </w:t>
      </w:r>
      <w:sdt>
        <w:sdtPr>
          <w:rPr>
            <w:rFonts w:ascii="Athletics" w:hAnsi="Athletics"/>
            <w:sz w:val="22"/>
            <w:szCs w:val="22"/>
          </w:rPr>
          <w:id w:val="18980352"/>
          <w14:checkbox>
            <w14:checked w14:val="0"/>
            <w14:checkedState w14:val="2612" w14:font="MS Gothic"/>
            <w14:uncheckedState w14:val="2610" w14:font="MS Gothic"/>
          </w14:checkbox>
        </w:sdtPr>
        <w:sdtEndPr/>
        <w:sdtContent>
          <w:r w:rsidR="001E0070">
            <w:rPr>
              <w:rFonts w:ascii="MS Gothic" w:eastAsia="MS Gothic" w:hAnsi="MS Gothic" w:hint="eastAsia"/>
              <w:sz w:val="22"/>
              <w:szCs w:val="22"/>
            </w:rPr>
            <w:t>☐</w:t>
          </w:r>
        </w:sdtContent>
      </w:sdt>
    </w:p>
    <w:p w14:paraId="35F985AE" w14:textId="3594F7EC" w:rsidR="00632950" w:rsidRDefault="001E0070" w:rsidP="001E0070">
      <w:pPr>
        <w:tabs>
          <w:tab w:val="left" w:pos="7938"/>
        </w:tabs>
        <w:spacing w:after="120"/>
        <w:ind w:left="357" w:right="357"/>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696128" behindDoc="0" locked="0" layoutInCell="1" allowOverlap="1" wp14:anchorId="2FCFBD4F" wp14:editId="6535D703">
                <wp:simplePos x="0" y="0"/>
                <wp:positionH relativeFrom="column">
                  <wp:posOffset>238669</wp:posOffset>
                </wp:positionH>
                <wp:positionV relativeFrom="paragraph">
                  <wp:posOffset>241028</wp:posOffset>
                </wp:positionV>
                <wp:extent cx="6530885" cy="213360"/>
                <wp:effectExtent l="0" t="0" r="22860" b="15240"/>
                <wp:wrapNone/>
                <wp:docPr id="1064555169" name="Rectangle 1"/>
                <wp:cNvGraphicFramePr/>
                <a:graphic xmlns:a="http://schemas.openxmlformats.org/drawingml/2006/main">
                  <a:graphicData uri="http://schemas.microsoft.com/office/word/2010/wordprocessingShape">
                    <wps:wsp>
                      <wps:cNvSpPr/>
                      <wps:spPr>
                        <a:xfrm>
                          <a:off x="0" y="0"/>
                          <a:ext cx="6530885"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360CD" id="Rectangle 1" o:spid="_x0000_s1026" style="position:absolute;margin-left:18.8pt;margin-top:19pt;width:514.25pt;height:1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" filled="f" strokecolor="#1f497d [3215]" strokeweight="1pt"/>
            </w:pict>
          </mc:Fallback>
        </mc:AlternateContent>
      </w:r>
      <w:r w:rsidR="00632950">
        <w:rPr>
          <w:rFonts w:ascii="Athletics" w:hAnsi="Athletics"/>
          <w:sz w:val="22"/>
          <w:szCs w:val="22"/>
        </w:rPr>
        <w:t xml:space="preserve">Si vous avez répondu oui à la question précédente, inscrire le lien URL de votre profil LinkedIn : </w:t>
      </w:r>
    </w:p>
    <w:p w14:paraId="6363BF18" w14:textId="2A4D568D" w:rsidR="001E0070" w:rsidRDefault="001E0070" w:rsidP="001E0070">
      <w:pPr>
        <w:tabs>
          <w:tab w:val="left" w:pos="7938"/>
        </w:tabs>
        <w:spacing w:after="120"/>
        <w:ind w:left="357" w:right="357"/>
        <w:rPr>
          <w:rFonts w:ascii="Athletics" w:hAnsi="Athletics"/>
          <w:sz w:val="22"/>
          <w:szCs w:val="22"/>
        </w:rPr>
      </w:pPr>
    </w:p>
    <w:p w14:paraId="0F91A0D1" w14:textId="72B66896" w:rsidR="00617F2E" w:rsidRDefault="00617F2E" w:rsidP="00617F2E">
      <w:pPr>
        <w:tabs>
          <w:tab w:val="left" w:pos="8364"/>
        </w:tabs>
        <w:spacing w:before="240" w:after="120"/>
        <w:ind w:left="357" w:right="357"/>
        <w:rPr>
          <w:rFonts w:ascii="Athletics" w:hAnsi="Athletics"/>
          <w:sz w:val="22"/>
          <w:szCs w:val="22"/>
        </w:rPr>
      </w:pPr>
      <w:r>
        <w:rPr>
          <w:rFonts w:ascii="Athletics" w:hAnsi="Athletics"/>
          <w:b/>
          <w:bCs/>
          <w:noProof/>
          <w:sz w:val="22"/>
          <w:szCs w:val="22"/>
        </w:rPr>
        <mc:AlternateContent>
          <mc:Choice Requires="wps">
            <w:drawing>
              <wp:anchor distT="0" distB="0" distL="114300" distR="114300" simplePos="0" relativeHeight="251702272" behindDoc="0" locked="0" layoutInCell="1" allowOverlap="1" wp14:anchorId="2457D8B3" wp14:editId="46F1D2F1">
                <wp:simplePos x="0" y="0"/>
                <wp:positionH relativeFrom="column">
                  <wp:posOffset>241935</wp:posOffset>
                </wp:positionH>
                <wp:positionV relativeFrom="paragraph">
                  <wp:posOffset>283845</wp:posOffset>
                </wp:positionV>
                <wp:extent cx="6530885" cy="1546860"/>
                <wp:effectExtent l="0" t="0" r="22860" b="15240"/>
                <wp:wrapNone/>
                <wp:docPr id="523172668" name="Rectangle 1"/>
                <wp:cNvGraphicFramePr/>
                <a:graphic xmlns:a="http://schemas.openxmlformats.org/drawingml/2006/main">
                  <a:graphicData uri="http://schemas.microsoft.com/office/word/2010/wordprocessingShape">
                    <wps:wsp>
                      <wps:cNvSpPr/>
                      <wps:spPr>
                        <a:xfrm>
                          <a:off x="0" y="0"/>
                          <a:ext cx="6530885" cy="15468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7F2E" id="Rectangle 1" o:spid="_x0000_s1026" style="position:absolute;margin-left:19.05pt;margin-top:22.35pt;width:514.25pt;height:12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" filled="f" strokecolor="#1f497d [3215]" strokeweight="1pt"/>
            </w:pict>
          </mc:Fallback>
        </mc:AlternateContent>
      </w:r>
      <w:r w:rsidR="00632950">
        <w:rPr>
          <w:rFonts w:ascii="Athletics" w:hAnsi="Athletics"/>
          <w:sz w:val="22"/>
          <w:szCs w:val="22"/>
        </w:rPr>
        <w:t xml:space="preserve">Je désire </w:t>
      </w:r>
      <w:r>
        <w:rPr>
          <w:rFonts w:ascii="Athletics" w:hAnsi="Athletics"/>
          <w:sz w:val="22"/>
          <w:szCs w:val="22"/>
        </w:rPr>
        <w:t>que mon équipe soit abonnée</w:t>
      </w:r>
      <w:r w:rsidR="00632950">
        <w:rPr>
          <w:rFonts w:ascii="Athletics" w:hAnsi="Athletics"/>
          <w:sz w:val="22"/>
          <w:szCs w:val="22"/>
        </w:rPr>
        <w:t xml:space="preserve"> à l’infolettre du </w:t>
      </w:r>
      <w:r>
        <w:rPr>
          <w:rFonts w:ascii="Athletics" w:hAnsi="Athletics"/>
          <w:sz w:val="22"/>
          <w:szCs w:val="22"/>
        </w:rPr>
        <w:t xml:space="preserve">CQCM. Inscrivez les courriels concernés ici : </w:t>
      </w:r>
    </w:p>
    <w:p w14:paraId="331065B3" w14:textId="6478B90E" w:rsidR="00632950" w:rsidRDefault="001E0070" w:rsidP="001E0070">
      <w:pPr>
        <w:tabs>
          <w:tab w:val="left" w:pos="8364"/>
        </w:tabs>
        <w:spacing w:after="120"/>
        <w:ind w:left="357" w:right="357"/>
        <w:rPr>
          <w:rFonts w:ascii="Athletics" w:hAnsi="Athletics"/>
          <w:sz w:val="22"/>
          <w:szCs w:val="22"/>
        </w:rPr>
      </w:pPr>
      <w:r>
        <w:rPr>
          <w:rFonts w:ascii="Athletics" w:hAnsi="Athletics"/>
          <w:sz w:val="22"/>
          <w:szCs w:val="22"/>
        </w:rPr>
        <w:tab/>
      </w:r>
    </w:p>
    <w:p w14:paraId="2B711C95" w14:textId="77777777" w:rsidR="0083271A" w:rsidRDefault="0083271A">
      <w:pPr>
        <w:ind w:left="0" w:right="0"/>
        <w:rPr>
          <w:rFonts w:ascii="Athletics" w:hAnsi="Athletics"/>
          <w:b/>
          <w:bCs/>
          <w:iCs/>
          <w:color w:val="1F497D"/>
          <w:sz w:val="22"/>
          <w:szCs w:val="22"/>
        </w:rPr>
      </w:pPr>
      <w:r>
        <w:rPr>
          <w:rFonts w:ascii="Athletics" w:hAnsi="Athletics"/>
          <w:b/>
          <w:bCs/>
          <w:iCs/>
          <w:color w:val="1F497D"/>
          <w:sz w:val="22"/>
          <w:szCs w:val="22"/>
        </w:rPr>
        <w:br w:type="page"/>
      </w:r>
    </w:p>
    <w:p w14:paraId="2DEF15A0" w14:textId="77777777" w:rsidR="0083271A" w:rsidRDefault="0083271A" w:rsidP="00D61640">
      <w:pPr>
        <w:spacing w:before="240" w:after="120"/>
        <w:rPr>
          <w:rFonts w:ascii="Athletics" w:hAnsi="Athletics"/>
          <w:b/>
          <w:bCs/>
          <w:iCs/>
          <w:color w:val="1F497D"/>
          <w:sz w:val="22"/>
          <w:szCs w:val="22"/>
        </w:rPr>
      </w:pPr>
    </w:p>
    <w:p w14:paraId="056E06D7" w14:textId="2D62449D" w:rsidR="00001B1E" w:rsidRPr="007742FA" w:rsidRDefault="00001B1E" w:rsidP="00D61640">
      <w:pPr>
        <w:spacing w:before="240" w:after="120"/>
        <w:rPr>
          <w:rFonts w:ascii="Athletics" w:hAnsi="Athletics"/>
          <w:b/>
          <w:bCs/>
          <w:iCs/>
          <w:color w:val="1F497D"/>
          <w:sz w:val="22"/>
          <w:szCs w:val="22"/>
        </w:rPr>
      </w:pPr>
      <w:r w:rsidRPr="007742FA">
        <w:rPr>
          <w:rFonts w:ascii="Athletics" w:hAnsi="Athletics"/>
          <w:b/>
          <w:bCs/>
          <w:iCs/>
          <w:color w:val="1F497D"/>
          <w:sz w:val="22"/>
          <w:szCs w:val="22"/>
        </w:rPr>
        <w:t>Cotisation annuelle</w:t>
      </w:r>
    </w:p>
    <w:p w14:paraId="69091515" w14:textId="77777777" w:rsidR="00001B1E" w:rsidRPr="00001B1E" w:rsidRDefault="00001B1E" w:rsidP="00001B1E">
      <w:pPr>
        <w:spacing w:after="120"/>
        <w:rPr>
          <w:rFonts w:ascii="Athletics" w:hAnsi="Athletics"/>
          <w:sz w:val="20"/>
          <w:szCs w:val="20"/>
        </w:rPr>
      </w:pPr>
      <w:r w:rsidRPr="00001B1E">
        <w:rPr>
          <w:rFonts w:ascii="Athletics" w:hAnsi="Athletics"/>
          <w:sz w:val="20"/>
          <w:szCs w:val="20"/>
        </w:rPr>
        <w:t>Membres auxiliaires individuels : 100 $ (rabais relève 18-35 ans : 50 $)</w:t>
      </w:r>
    </w:p>
    <w:p w14:paraId="1C7AC290" w14:textId="77777777" w:rsidR="00001B1E" w:rsidRPr="00001B1E" w:rsidRDefault="00001B1E" w:rsidP="00001B1E">
      <w:pPr>
        <w:spacing w:after="120"/>
        <w:rPr>
          <w:rFonts w:ascii="Athletics" w:hAnsi="Athletics"/>
          <w:sz w:val="20"/>
          <w:szCs w:val="20"/>
        </w:rPr>
      </w:pPr>
      <w:r w:rsidRPr="00001B1E">
        <w:rPr>
          <w:rFonts w:ascii="Athletics" w:hAnsi="Athletics"/>
          <w:sz w:val="20"/>
          <w:szCs w:val="20"/>
        </w:rPr>
        <w:t xml:space="preserve">Membres auxiliaires partenaires : 1 500 $ </w:t>
      </w:r>
    </w:p>
    <w:p w14:paraId="2C86D26D" w14:textId="77777777" w:rsidR="00001B1E" w:rsidRPr="00001B1E" w:rsidRDefault="00001B1E" w:rsidP="007742FA">
      <w:pPr>
        <w:spacing w:after="120"/>
        <w:jc w:val="both"/>
        <w:rPr>
          <w:rFonts w:ascii="Athletics" w:hAnsi="Athletics"/>
          <w:sz w:val="20"/>
          <w:szCs w:val="20"/>
        </w:rPr>
      </w:pPr>
      <w:r w:rsidRPr="00001B1E">
        <w:rPr>
          <w:rFonts w:ascii="Athletics" w:hAnsi="Athletics"/>
          <w:sz w:val="20"/>
          <w:szCs w:val="20"/>
        </w:rPr>
        <w:t>Membres auxiliaires coopératifs et mutualistes qui ne font pas partie d’une fédération sectorielle : à déterminer</w:t>
      </w:r>
    </w:p>
    <w:p w14:paraId="4B435758" w14:textId="56A1D37B" w:rsidR="00001B1E" w:rsidRPr="00001B1E" w:rsidRDefault="00001B1E" w:rsidP="007742FA">
      <w:pPr>
        <w:spacing w:after="240"/>
        <w:jc w:val="both"/>
        <w:rPr>
          <w:rFonts w:ascii="Athletics" w:hAnsi="Athletics"/>
          <w:sz w:val="20"/>
          <w:szCs w:val="20"/>
        </w:rPr>
      </w:pPr>
      <w:r w:rsidRPr="00001B1E">
        <w:rPr>
          <w:rFonts w:ascii="Athletics" w:hAnsi="Athletics"/>
          <w:sz w:val="20"/>
          <w:szCs w:val="20"/>
        </w:rPr>
        <w:t xml:space="preserve">La cotisation des membres auxiliaires coopératifs et mutualistes faisant partie d’une fédération sectorielle est </w:t>
      </w:r>
      <w:r w:rsidR="009E7F77">
        <w:rPr>
          <w:rFonts w:ascii="Athletics" w:hAnsi="Athletics"/>
          <w:sz w:val="20"/>
          <w:szCs w:val="20"/>
        </w:rPr>
        <w:t>payée</w:t>
      </w:r>
      <w:r w:rsidRPr="00001B1E">
        <w:rPr>
          <w:rFonts w:ascii="Athletics" w:hAnsi="Athletics"/>
          <w:sz w:val="20"/>
          <w:szCs w:val="20"/>
        </w:rPr>
        <w:t xml:space="preserve"> annuellement par cette dernière.</w:t>
      </w:r>
    </w:p>
    <w:p w14:paraId="717AAA33" w14:textId="77777777" w:rsidR="00001B1E" w:rsidRPr="007742FA" w:rsidRDefault="00001B1E" w:rsidP="00001B1E">
      <w:pPr>
        <w:spacing w:after="120"/>
        <w:rPr>
          <w:rFonts w:ascii="Athletics" w:hAnsi="Athletics"/>
          <w:b/>
          <w:bCs/>
          <w:iCs/>
          <w:color w:val="1F497D"/>
          <w:sz w:val="22"/>
          <w:szCs w:val="22"/>
        </w:rPr>
      </w:pPr>
      <w:r w:rsidRPr="007742FA">
        <w:rPr>
          <w:rFonts w:ascii="Athletics" w:hAnsi="Athletics"/>
          <w:b/>
          <w:bCs/>
          <w:iCs/>
          <w:color w:val="1F497D"/>
          <w:sz w:val="22"/>
          <w:szCs w:val="22"/>
        </w:rPr>
        <w:t xml:space="preserve">Engagements des membres du CQCM </w:t>
      </w:r>
    </w:p>
    <w:p w14:paraId="09E06190" w14:textId="77777777" w:rsidR="00001B1E" w:rsidRPr="00001B1E" w:rsidRDefault="00001B1E" w:rsidP="00AF2D3E">
      <w:pPr>
        <w:spacing w:after="240"/>
        <w:jc w:val="both"/>
        <w:rPr>
          <w:rFonts w:ascii="Athletics" w:hAnsi="Athletics"/>
          <w:sz w:val="20"/>
          <w:szCs w:val="20"/>
        </w:rPr>
      </w:pPr>
      <w:r w:rsidRPr="00001B1E">
        <w:rPr>
          <w:rFonts w:ascii="Athletics" w:hAnsi="Athletics"/>
          <w:sz w:val="20"/>
          <w:szCs w:val="20"/>
        </w:rPr>
        <w:t>Les membres s’engagent à respecter la mission, les objectifs et les règlements de régie interne du CQCM. De plus, les membres s’engagent à respecter les valeurs, les principes et les règles d’action des coopératives définies dans la loi.</w:t>
      </w:r>
    </w:p>
    <w:p w14:paraId="000B8EAF" w14:textId="2ACFC6AB" w:rsidR="00001B1E" w:rsidRPr="007742FA" w:rsidRDefault="00001B1E" w:rsidP="00001B1E">
      <w:pPr>
        <w:spacing w:after="120"/>
        <w:rPr>
          <w:rFonts w:ascii="Athletics" w:hAnsi="Athletics"/>
          <w:b/>
          <w:bCs/>
          <w:iCs/>
          <w:color w:val="1F497D"/>
          <w:sz w:val="22"/>
          <w:szCs w:val="22"/>
        </w:rPr>
      </w:pPr>
      <w:r w:rsidRPr="007742FA">
        <w:rPr>
          <w:rFonts w:ascii="Athletics" w:hAnsi="Athletics"/>
          <w:b/>
          <w:bCs/>
          <w:iCs/>
          <w:color w:val="1F497D"/>
          <w:sz w:val="22"/>
          <w:szCs w:val="22"/>
        </w:rPr>
        <w:t xml:space="preserve">Les </w:t>
      </w:r>
      <w:r w:rsidR="00AF2D3E">
        <w:rPr>
          <w:rFonts w:ascii="Athletics" w:hAnsi="Athletics"/>
          <w:b/>
          <w:bCs/>
          <w:iCs/>
          <w:color w:val="1F497D"/>
          <w:sz w:val="22"/>
          <w:szCs w:val="22"/>
        </w:rPr>
        <w:t>v</w:t>
      </w:r>
      <w:r w:rsidRPr="007742FA">
        <w:rPr>
          <w:rFonts w:ascii="Athletics" w:hAnsi="Athletics"/>
          <w:b/>
          <w:bCs/>
          <w:iCs/>
          <w:color w:val="1F497D"/>
          <w:sz w:val="22"/>
          <w:szCs w:val="22"/>
        </w:rPr>
        <w:t xml:space="preserve">aleurs coopératives </w:t>
      </w:r>
    </w:p>
    <w:p w14:paraId="566D79FC" w14:textId="77777777" w:rsidR="00001B1E" w:rsidRPr="00001B1E" w:rsidRDefault="00001B1E" w:rsidP="00AF2D3E">
      <w:pPr>
        <w:spacing w:after="240"/>
        <w:jc w:val="both"/>
        <w:rPr>
          <w:rFonts w:ascii="Athletics" w:hAnsi="Athletics"/>
          <w:sz w:val="20"/>
          <w:szCs w:val="20"/>
        </w:rPr>
      </w:pPr>
      <w:r w:rsidRPr="00001B1E">
        <w:rPr>
          <w:rFonts w:ascii="Athletics" w:hAnsi="Athletics"/>
          <w:sz w:val="20"/>
          <w:szCs w:val="20"/>
        </w:rPr>
        <w:t>L’Alliance coopérative internationale a défini cinq grandes valeurs coopératives et quatre valeurs éthiques auxquelles les membres doivent s’engager lorsqu’ils démarrent ou opèrent une coopérative. Les membres étant tous égaux, ils sont traités équitablement et priorisent l’intérêt collectif et général dans un esprit de solidarité. Les membres des coopératives et mutuelles du Québec s’engagent à respecter des valeurs éthiques d’honnêteté de transparence, de responsabilité sociale et d’altruisme.</w:t>
      </w:r>
    </w:p>
    <w:p w14:paraId="40ED8B0B" w14:textId="77777777" w:rsidR="00001B1E" w:rsidRPr="007742FA" w:rsidRDefault="00001B1E" w:rsidP="00001B1E">
      <w:pPr>
        <w:spacing w:after="120"/>
        <w:rPr>
          <w:rFonts w:ascii="Athletics" w:hAnsi="Athletics"/>
          <w:b/>
          <w:bCs/>
          <w:iCs/>
          <w:color w:val="1F497D"/>
          <w:sz w:val="22"/>
          <w:szCs w:val="22"/>
        </w:rPr>
      </w:pPr>
      <w:r w:rsidRPr="007742FA">
        <w:rPr>
          <w:rFonts w:ascii="Athletics" w:hAnsi="Athletics"/>
          <w:b/>
          <w:bCs/>
          <w:iCs/>
          <w:color w:val="1F497D"/>
          <w:sz w:val="22"/>
          <w:szCs w:val="22"/>
        </w:rPr>
        <w:t>Engagement du CQCM à l’égard des membres</w:t>
      </w:r>
    </w:p>
    <w:p w14:paraId="73FC0BF2" w14:textId="4E443CDE" w:rsidR="00001B1E" w:rsidRPr="00001B1E" w:rsidRDefault="00001B1E" w:rsidP="00AF2D3E">
      <w:pPr>
        <w:spacing w:after="240"/>
        <w:jc w:val="both"/>
        <w:rPr>
          <w:rFonts w:ascii="Athletics" w:hAnsi="Athletics"/>
          <w:sz w:val="20"/>
          <w:szCs w:val="20"/>
        </w:rPr>
      </w:pPr>
      <w:r w:rsidRPr="00001B1E">
        <w:rPr>
          <w:rFonts w:ascii="Athletics" w:hAnsi="Athletics"/>
          <w:sz w:val="20"/>
          <w:szCs w:val="20"/>
        </w:rPr>
        <w:t>Le CQCM s’engage à transmettre les communications officielles, telles les invitations aux assemblées des membres, incluant l’AGA du CQCM, l’</w:t>
      </w:r>
      <w:r w:rsidR="009E7F77">
        <w:rPr>
          <w:rFonts w:ascii="Athletics" w:hAnsi="Athletics"/>
          <w:sz w:val="20"/>
          <w:szCs w:val="20"/>
        </w:rPr>
        <w:t>a</w:t>
      </w:r>
      <w:r w:rsidRPr="00001B1E">
        <w:rPr>
          <w:rFonts w:ascii="Athletics" w:hAnsi="Athletics"/>
          <w:sz w:val="20"/>
          <w:szCs w:val="20"/>
        </w:rPr>
        <w:t xml:space="preserve">ssemblée de concertation, les nominations et autres informations pertinentes </w:t>
      </w:r>
      <w:r w:rsidR="009E7F77">
        <w:rPr>
          <w:rFonts w:ascii="Athletics" w:hAnsi="Athletics"/>
          <w:sz w:val="20"/>
          <w:szCs w:val="20"/>
        </w:rPr>
        <w:t>d</w:t>
      </w:r>
      <w:r w:rsidRPr="00001B1E">
        <w:rPr>
          <w:rFonts w:ascii="Athletics" w:hAnsi="Athletics"/>
          <w:sz w:val="20"/>
          <w:szCs w:val="20"/>
        </w:rPr>
        <w:t xml:space="preserve">u mouvement coopératif et mutualiste du Québec. </w:t>
      </w:r>
    </w:p>
    <w:p w14:paraId="597415F3" w14:textId="77777777" w:rsidR="00001B1E" w:rsidRPr="007742FA" w:rsidRDefault="00001B1E" w:rsidP="00001B1E">
      <w:pPr>
        <w:spacing w:after="120"/>
        <w:rPr>
          <w:rFonts w:ascii="Athletics" w:hAnsi="Athletics"/>
          <w:b/>
          <w:bCs/>
          <w:iCs/>
          <w:color w:val="1F497D"/>
          <w:sz w:val="22"/>
          <w:szCs w:val="22"/>
        </w:rPr>
      </w:pPr>
      <w:r w:rsidRPr="007742FA">
        <w:rPr>
          <w:rFonts w:ascii="Athletics" w:hAnsi="Athletics"/>
          <w:b/>
          <w:bCs/>
          <w:iCs/>
          <w:color w:val="1F497D"/>
          <w:sz w:val="22"/>
          <w:szCs w:val="22"/>
        </w:rPr>
        <w:t>Afin d’adhérer au CQCM, vous devez nous faire parvenir :</w:t>
      </w:r>
    </w:p>
    <w:p w14:paraId="557AFD8B" w14:textId="77777777" w:rsidR="00001B1E" w:rsidRPr="007742FA" w:rsidRDefault="00001B1E" w:rsidP="007742FA">
      <w:pPr>
        <w:pStyle w:val="Paragraphedeliste"/>
        <w:numPr>
          <w:ilvl w:val="1"/>
          <w:numId w:val="3"/>
        </w:numPr>
        <w:spacing w:after="120"/>
        <w:ind w:left="1134" w:hanging="357"/>
        <w:contextualSpacing w:val="0"/>
        <w:jc w:val="both"/>
        <w:rPr>
          <w:rFonts w:ascii="Athletics" w:hAnsi="Athletics"/>
          <w:sz w:val="20"/>
          <w:szCs w:val="20"/>
        </w:rPr>
      </w:pPr>
      <w:r w:rsidRPr="007742FA">
        <w:rPr>
          <w:rFonts w:ascii="Athletics" w:hAnsi="Athletics"/>
          <w:sz w:val="20"/>
          <w:szCs w:val="20"/>
        </w:rPr>
        <w:t>La présente demande d’admission dûment complétée et signée par la personne mandatée à cet effet; et</w:t>
      </w:r>
    </w:p>
    <w:p w14:paraId="6A5DA2DF" w14:textId="3EEFA610" w:rsidR="00001B1E" w:rsidRDefault="00001B1E" w:rsidP="007742FA">
      <w:pPr>
        <w:pStyle w:val="Paragraphedeliste"/>
        <w:numPr>
          <w:ilvl w:val="1"/>
          <w:numId w:val="3"/>
        </w:numPr>
        <w:spacing w:after="120"/>
        <w:ind w:left="1134"/>
        <w:rPr>
          <w:rFonts w:ascii="Athletics" w:hAnsi="Athletics"/>
          <w:sz w:val="20"/>
          <w:szCs w:val="20"/>
        </w:rPr>
      </w:pPr>
      <w:r w:rsidRPr="007742FA">
        <w:rPr>
          <w:rFonts w:ascii="Athletics" w:hAnsi="Athletics"/>
          <w:sz w:val="20"/>
          <w:szCs w:val="20"/>
        </w:rPr>
        <w:t xml:space="preserve">Le curriculum vitæ pour les </w:t>
      </w:r>
      <w:r w:rsidRPr="0083271A">
        <w:rPr>
          <w:rFonts w:ascii="Athletics" w:hAnsi="Athletics"/>
          <w:b/>
          <w:bCs/>
          <w:sz w:val="20"/>
          <w:szCs w:val="20"/>
        </w:rPr>
        <w:t>membres auxiliaires individuels</w:t>
      </w:r>
      <w:r w:rsidRPr="007742FA">
        <w:rPr>
          <w:rFonts w:ascii="Athletics" w:hAnsi="Athletics"/>
          <w:sz w:val="20"/>
          <w:szCs w:val="20"/>
        </w:rPr>
        <w:t>.</w:t>
      </w:r>
    </w:p>
    <w:p w14:paraId="0AC28377" w14:textId="77777777" w:rsidR="007742FA" w:rsidRPr="007742FA" w:rsidRDefault="007742FA" w:rsidP="007A7490">
      <w:pPr>
        <w:pStyle w:val="Paragraphedeliste"/>
        <w:spacing w:after="0"/>
        <w:ind w:left="709"/>
        <w:rPr>
          <w:rFonts w:ascii="Athletics" w:hAnsi="Athletics"/>
          <w:sz w:val="20"/>
          <w:szCs w:val="20"/>
        </w:rPr>
      </w:pPr>
    </w:p>
    <w:p w14:paraId="3184F4C6" w14:textId="77777777" w:rsidR="0083271A" w:rsidRDefault="0083271A" w:rsidP="00DA7998">
      <w:pPr>
        <w:spacing w:before="240" w:after="120"/>
        <w:ind w:right="284"/>
        <w:rPr>
          <w:rFonts w:ascii="Athletics" w:hAnsi="Athletics"/>
          <w:sz w:val="20"/>
          <w:szCs w:val="20"/>
        </w:rPr>
      </w:pPr>
    </w:p>
    <w:p w14:paraId="5E2764A5" w14:textId="77777777" w:rsidR="0083271A" w:rsidRDefault="0083271A" w:rsidP="00DA7998">
      <w:pPr>
        <w:spacing w:before="240" w:after="120"/>
        <w:ind w:right="284"/>
        <w:rPr>
          <w:rFonts w:ascii="Athletics" w:hAnsi="Athletics"/>
          <w:sz w:val="20"/>
          <w:szCs w:val="20"/>
        </w:rPr>
      </w:pPr>
    </w:p>
    <w:p w14:paraId="253E3C00" w14:textId="7DB60939" w:rsidR="00001B1E" w:rsidRDefault="001E0070" w:rsidP="0083271A">
      <w:pPr>
        <w:spacing w:before="240" w:after="360"/>
        <w:ind w:right="284"/>
        <w:rPr>
          <w:rFonts w:ascii="Athletics" w:hAnsi="Athletics"/>
          <w:sz w:val="20"/>
          <w:szCs w:val="20"/>
        </w:rPr>
      </w:pPr>
      <w:r>
        <w:rPr>
          <w:rFonts w:ascii="Athletics" w:hAnsi="Athletics"/>
          <w:b/>
          <w:bCs/>
          <w:noProof/>
          <w:sz w:val="22"/>
          <w:szCs w:val="22"/>
        </w:rPr>
        <mc:AlternateContent>
          <mc:Choice Requires="wps">
            <w:drawing>
              <wp:anchor distT="0" distB="0" distL="114300" distR="114300" simplePos="0" relativeHeight="251700224" behindDoc="0" locked="0" layoutInCell="1" allowOverlap="1" wp14:anchorId="128E420E" wp14:editId="7C7A6931">
                <wp:simplePos x="0" y="0"/>
                <wp:positionH relativeFrom="column">
                  <wp:posOffset>3672205</wp:posOffset>
                </wp:positionH>
                <wp:positionV relativeFrom="paragraph">
                  <wp:posOffset>457472</wp:posOffset>
                </wp:positionV>
                <wp:extent cx="3096260" cy="213360"/>
                <wp:effectExtent l="0" t="0" r="27940" b="15240"/>
                <wp:wrapNone/>
                <wp:docPr id="478805530" name="Rectangle 1"/>
                <wp:cNvGraphicFramePr/>
                <a:graphic xmlns:a="http://schemas.openxmlformats.org/drawingml/2006/main">
                  <a:graphicData uri="http://schemas.microsoft.com/office/word/2010/wordprocessingShape">
                    <wps:wsp>
                      <wps:cNvSpPr/>
                      <wps:spPr>
                        <a:xfrm>
                          <a:off x="0" y="0"/>
                          <a:ext cx="3096260"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4C278" id="Rectangle 1" o:spid="_x0000_s1026" style="position:absolute;margin-left:289.15pt;margin-top:36pt;width:243.8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" filled="f" strokecolor="#1f497d [3215]" strokeweight="1pt"/>
            </w:pict>
          </mc:Fallback>
        </mc:AlternateContent>
      </w:r>
      <w:r>
        <w:rPr>
          <w:rFonts w:ascii="Athletics" w:hAnsi="Athletics"/>
          <w:b/>
          <w:bCs/>
          <w:noProof/>
          <w:sz w:val="22"/>
          <w:szCs w:val="22"/>
        </w:rPr>
        <mc:AlternateContent>
          <mc:Choice Requires="wps">
            <w:drawing>
              <wp:anchor distT="0" distB="0" distL="114300" distR="114300" simplePos="0" relativeHeight="251698176" behindDoc="0" locked="0" layoutInCell="1" allowOverlap="1" wp14:anchorId="04659D48" wp14:editId="4883DEEF">
                <wp:simplePos x="0" y="0"/>
                <wp:positionH relativeFrom="column">
                  <wp:posOffset>244112</wp:posOffset>
                </wp:positionH>
                <wp:positionV relativeFrom="paragraph">
                  <wp:posOffset>463278</wp:posOffset>
                </wp:positionV>
                <wp:extent cx="3156857" cy="213360"/>
                <wp:effectExtent l="0" t="0" r="24765" b="15240"/>
                <wp:wrapNone/>
                <wp:docPr id="53330206" name="Rectangle 1"/>
                <wp:cNvGraphicFramePr/>
                <a:graphic xmlns:a="http://schemas.openxmlformats.org/drawingml/2006/main">
                  <a:graphicData uri="http://schemas.microsoft.com/office/word/2010/wordprocessingShape">
                    <wps:wsp>
                      <wps:cNvSpPr/>
                      <wps:spPr>
                        <a:xfrm>
                          <a:off x="0" y="0"/>
                          <a:ext cx="3156857" cy="2133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848FC" id="Rectangle 1" o:spid="_x0000_s1026" style="position:absolute;margin-left:19.2pt;margin-top:36.5pt;width:248.55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" filled="f" strokecolor="#1f497d [3215]" strokeweight="1pt"/>
            </w:pict>
          </mc:Fallback>
        </mc:AlternateContent>
      </w:r>
      <w:r w:rsidR="00001B1E" w:rsidRPr="007742FA">
        <w:rPr>
          <w:rFonts w:ascii="Athletics" w:hAnsi="Athletics"/>
          <w:sz w:val="20"/>
          <w:szCs w:val="20"/>
        </w:rPr>
        <w:t xml:space="preserve">Signature de la personne représentant la coopérative ou mutuelle, de la personne ou de l’organisme de soutien : </w:t>
      </w:r>
    </w:p>
    <w:p w14:paraId="77C877A3" w14:textId="0A47C0A4" w:rsidR="007742FA" w:rsidRPr="001E0070" w:rsidRDefault="007742FA" w:rsidP="00AF2D3E">
      <w:pPr>
        <w:spacing w:after="120"/>
        <w:ind w:left="426" w:right="282"/>
        <w:rPr>
          <w:rFonts w:ascii="Athletics" w:hAnsi="Athletics"/>
          <w:sz w:val="20"/>
          <w:szCs w:val="20"/>
        </w:rPr>
      </w:pPr>
    </w:p>
    <w:p w14:paraId="48069F81" w14:textId="77777777" w:rsidR="00001B1E" w:rsidRPr="007742FA" w:rsidRDefault="00001B1E" w:rsidP="00AF2D3E">
      <w:pPr>
        <w:ind w:left="357" w:right="357"/>
        <w:rPr>
          <w:rFonts w:ascii="Athletics" w:hAnsi="Athletics"/>
          <w:sz w:val="20"/>
          <w:szCs w:val="20"/>
        </w:rPr>
      </w:pPr>
      <w:r w:rsidRPr="007742FA">
        <w:rPr>
          <w:rFonts w:ascii="Athletics" w:hAnsi="Athletics"/>
          <w:sz w:val="20"/>
          <w:szCs w:val="20"/>
        </w:rPr>
        <w:t>Signature</w:t>
      </w:r>
      <w:r w:rsidRPr="007742FA">
        <w:rPr>
          <w:rFonts w:ascii="Athletics" w:hAnsi="Athletics"/>
          <w:sz w:val="20"/>
          <w:szCs w:val="20"/>
        </w:rPr>
        <w:tab/>
      </w:r>
      <w:r w:rsidRPr="007742FA">
        <w:rPr>
          <w:rFonts w:ascii="Athletics" w:hAnsi="Athletics"/>
          <w:sz w:val="20"/>
          <w:szCs w:val="20"/>
        </w:rPr>
        <w:tab/>
      </w:r>
      <w:r w:rsidRPr="007742FA">
        <w:rPr>
          <w:rFonts w:ascii="Athletics" w:hAnsi="Athletics"/>
          <w:sz w:val="20"/>
          <w:szCs w:val="20"/>
        </w:rPr>
        <w:tab/>
      </w:r>
      <w:r w:rsidRPr="007742FA">
        <w:rPr>
          <w:rFonts w:ascii="Athletics" w:hAnsi="Athletics"/>
          <w:sz w:val="20"/>
          <w:szCs w:val="20"/>
        </w:rPr>
        <w:tab/>
      </w:r>
      <w:r w:rsidRPr="007742FA">
        <w:rPr>
          <w:rFonts w:ascii="Athletics" w:hAnsi="Athletics"/>
          <w:sz w:val="20"/>
          <w:szCs w:val="20"/>
        </w:rPr>
        <w:tab/>
      </w:r>
      <w:r w:rsidRPr="007742FA">
        <w:rPr>
          <w:rFonts w:ascii="Athletics" w:hAnsi="Athletics"/>
          <w:sz w:val="20"/>
          <w:szCs w:val="20"/>
        </w:rPr>
        <w:tab/>
      </w:r>
      <w:r w:rsidRPr="007742FA">
        <w:rPr>
          <w:rFonts w:ascii="Athletics" w:hAnsi="Athletics"/>
          <w:sz w:val="20"/>
          <w:szCs w:val="20"/>
        </w:rPr>
        <w:tab/>
        <w:t>Date</w:t>
      </w:r>
    </w:p>
    <w:p w14:paraId="635B1BA0" w14:textId="7685D672" w:rsidR="00001B1E" w:rsidRDefault="00001B1E" w:rsidP="00F058AB">
      <w:pPr>
        <w:pStyle w:val="Texteenbleu"/>
      </w:pPr>
    </w:p>
    <w:p w14:paraId="0780C994" w14:textId="72C1F779" w:rsidR="007A7490" w:rsidRDefault="007A7490" w:rsidP="007A7490">
      <w:pPr>
        <w:pStyle w:val="Texteenbleu"/>
        <w:spacing w:after="0"/>
      </w:pPr>
    </w:p>
    <w:p w14:paraId="105193AB" w14:textId="77777777" w:rsidR="0083271A" w:rsidRDefault="0083271A" w:rsidP="0083271A">
      <w:pPr>
        <w:pStyle w:val="Texteenbleu"/>
        <w:spacing w:before="120" w:after="0"/>
        <w:rPr>
          <w:rFonts w:ascii="Athletics" w:hAnsi="Athletics"/>
          <w:i w:val="0"/>
          <w:iCs/>
          <w:color w:val="auto"/>
          <w:sz w:val="18"/>
          <w:szCs w:val="18"/>
        </w:rPr>
      </w:pPr>
    </w:p>
    <w:p w14:paraId="6084DF47" w14:textId="77777777" w:rsidR="0083271A" w:rsidRDefault="0083271A" w:rsidP="00F52468">
      <w:pPr>
        <w:pStyle w:val="Texteenbleu"/>
        <w:spacing w:before="240" w:after="0"/>
        <w:rPr>
          <w:rFonts w:ascii="Athletics" w:hAnsi="Athletics"/>
          <w:i w:val="0"/>
          <w:iCs/>
          <w:color w:val="auto"/>
          <w:sz w:val="18"/>
          <w:szCs w:val="18"/>
        </w:rPr>
      </w:pPr>
    </w:p>
    <w:p w14:paraId="33813973" w14:textId="249AC504" w:rsidR="007A7490" w:rsidRPr="00DA2E2D" w:rsidRDefault="007A7490" w:rsidP="00F52468">
      <w:pPr>
        <w:pStyle w:val="Texteenbleu"/>
        <w:spacing w:before="240" w:after="0"/>
        <w:rPr>
          <w:rFonts w:ascii="Athletics" w:hAnsi="Athletics"/>
          <w:i w:val="0"/>
          <w:iCs/>
          <w:color w:val="auto"/>
          <w:sz w:val="18"/>
          <w:szCs w:val="18"/>
        </w:rPr>
      </w:pPr>
      <w:r w:rsidRPr="00DA2E2D">
        <w:rPr>
          <w:rFonts w:ascii="Athletics" w:hAnsi="Athletics"/>
          <w:i w:val="0"/>
          <w:iCs/>
          <w:color w:val="auto"/>
          <w:sz w:val="18"/>
          <w:szCs w:val="18"/>
        </w:rPr>
        <w:t xml:space="preserve">Transmettre le formulaire dûment rempli à Valérie Pouliot par courriel à l’adresse suivante : </w:t>
      </w:r>
      <w:hyperlink r:id="rId13" w:history="1">
        <w:r w:rsidRPr="00DA2E2D">
          <w:rPr>
            <w:rStyle w:val="Hyperlien"/>
            <w:rFonts w:ascii="Athletics" w:hAnsi="Athletics"/>
            <w:b/>
            <w:bCs/>
            <w:i w:val="0"/>
            <w:iCs/>
            <w:color w:val="auto"/>
            <w:sz w:val="18"/>
            <w:szCs w:val="18"/>
          </w:rPr>
          <w:t>valerie.pouliot@cqcm.coop</w:t>
        </w:r>
      </w:hyperlink>
    </w:p>
    <w:sectPr w:rsidR="007A7490" w:rsidRPr="00DA2E2D" w:rsidSect="00613B0B">
      <w:headerReference w:type="default" r:id="rId14"/>
      <w:footerReference w:type="default" r:id="rId15"/>
      <w:pgSz w:w="11906" w:h="16838" w:code="9"/>
      <w:pgMar w:top="1985" w:right="707" w:bottom="1729" w:left="56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BF4E2" w14:textId="77777777" w:rsidR="00094E80" w:rsidRDefault="00094E80" w:rsidP="00BC1B68">
      <w:r>
        <w:separator/>
      </w:r>
    </w:p>
  </w:endnote>
  <w:endnote w:type="continuationSeparator" w:id="0">
    <w:p w14:paraId="5ABC80FF" w14:textId="77777777" w:rsidR="00094E80" w:rsidRDefault="00094E80"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Franklin Gothic Book">
    <w:altName w:val="Calibri"/>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thletics">
    <w:panose1 w:val="02000000000000000000"/>
    <w:charset w:val="00"/>
    <w:family w:val="modern"/>
    <w:notTrueType/>
    <w:pitch w:val="variable"/>
    <w:sig w:usb0="A00000EF" w:usb1="0000F47B"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thletics" w:hAnsi="Athletics"/>
        <w:color w:val="004890"/>
      </w:rPr>
      <w:id w:val="838116964"/>
      <w:docPartObj>
        <w:docPartGallery w:val="Page Numbers (Bottom of Page)"/>
        <w:docPartUnique/>
      </w:docPartObj>
    </w:sdtPr>
    <w:sdtEndPr/>
    <w:sdtContent>
      <w:p w14:paraId="16D13BC5" w14:textId="36343E24" w:rsidR="00094E80" w:rsidRPr="00CE4683" w:rsidRDefault="00094E80" w:rsidP="00546771">
        <w:pPr>
          <w:pStyle w:val="Pieddepage"/>
          <w:tabs>
            <w:tab w:val="clear" w:pos="9360"/>
            <w:tab w:val="right" w:pos="9781"/>
          </w:tabs>
          <w:ind w:left="142"/>
          <w:jc w:val="right"/>
          <w:rPr>
            <w:rFonts w:ascii="Athletics" w:hAnsi="Athletics"/>
            <w:color w:val="004890"/>
          </w:rPr>
        </w:pPr>
        <w:r w:rsidRPr="00CE4683">
          <w:rPr>
            <w:rFonts w:ascii="Athletics" w:hAnsi="Athletics"/>
            <w:color w:val="004890"/>
          </w:rPr>
          <w:t>Conseil québécois de la coopération et de la mutualité</w:t>
        </w:r>
        <w:r w:rsidRPr="00CE4683">
          <w:rPr>
            <w:rFonts w:ascii="Athletics" w:hAnsi="Athletics"/>
            <w:color w:val="004890"/>
          </w:rPr>
          <w:tab/>
        </w:r>
        <w:r w:rsidR="00546771" w:rsidRPr="00CE4683">
          <w:rPr>
            <w:rFonts w:ascii="Athletics" w:hAnsi="Athletics"/>
            <w:color w:val="004890"/>
          </w:rPr>
          <w:tab/>
        </w:r>
        <w:r w:rsidRPr="00CE4683">
          <w:rPr>
            <w:rFonts w:ascii="Athletics" w:hAnsi="Athletics"/>
            <w:color w:val="004890"/>
          </w:rPr>
          <w:fldChar w:fldCharType="begin"/>
        </w:r>
        <w:r w:rsidRPr="00CE4683">
          <w:rPr>
            <w:rFonts w:ascii="Athletics" w:hAnsi="Athletics"/>
            <w:color w:val="004890"/>
          </w:rPr>
          <w:instrText>PAGE   \* MERGEFORMAT</w:instrText>
        </w:r>
        <w:r w:rsidRPr="00CE4683">
          <w:rPr>
            <w:rFonts w:ascii="Athletics" w:hAnsi="Athletics"/>
            <w:color w:val="004890"/>
          </w:rPr>
          <w:fldChar w:fldCharType="separate"/>
        </w:r>
        <w:r w:rsidRPr="00CE4683">
          <w:rPr>
            <w:rFonts w:ascii="Athletics" w:hAnsi="Athletics"/>
            <w:color w:val="004890"/>
          </w:rPr>
          <w:t>2</w:t>
        </w:r>
        <w:r w:rsidRPr="00CE4683">
          <w:rPr>
            <w:rFonts w:ascii="Athletics" w:hAnsi="Athletics"/>
            <w:color w:val="004890"/>
          </w:rPr>
          <w:fldChar w:fldCharType="end"/>
        </w:r>
      </w:p>
    </w:sdtContent>
  </w:sdt>
  <w:p w14:paraId="39FEE927" w14:textId="6E437F68" w:rsidR="00AE3FB7" w:rsidRDefault="00CE4683" w:rsidP="00CE4683">
    <w:pPr>
      <w:pStyle w:val="Pieddepage"/>
      <w:tabs>
        <w:tab w:val="clear" w:pos="4680"/>
        <w:tab w:val="clear" w:pos="9360"/>
        <w:tab w:val="left" w:pos="77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67300" w14:textId="77777777" w:rsidR="00094E80" w:rsidRDefault="00094E80" w:rsidP="00BC1B68">
      <w:r>
        <w:separator/>
      </w:r>
    </w:p>
  </w:footnote>
  <w:footnote w:type="continuationSeparator" w:id="0">
    <w:p w14:paraId="20709475" w14:textId="77777777" w:rsidR="00094E80" w:rsidRDefault="00094E80"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F394E" w14:textId="0778F9FF" w:rsidR="00BC1B68" w:rsidRDefault="000C6F66" w:rsidP="00C4783C">
    <w:pPr>
      <w:pStyle w:val="En-tte"/>
      <w:tabs>
        <w:tab w:val="clear" w:pos="4680"/>
        <w:tab w:val="clear" w:pos="9360"/>
        <w:tab w:val="left" w:pos="9072"/>
      </w:tabs>
      <w:jc w:val="right"/>
    </w:pPr>
    <w:r>
      <w:rPr>
        <w:noProof/>
        <w:lang w:bidi="fr-FR"/>
      </w:rPr>
      <mc:AlternateContent>
        <mc:Choice Requires="wpg">
          <w:drawing>
            <wp:anchor distT="0" distB="0" distL="114300" distR="114300" simplePos="0" relativeHeight="251670016" behindDoc="1" locked="0" layoutInCell="1" allowOverlap="1" wp14:anchorId="28DC99C0" wp14:editId="2B895E1D">
              <wp:simplePos x="0" y="0"/>
              <wp:positionH relativeFrom="margin">
                <wp:posOffset>59055</wp:posOffset>
              </wp:positionH>
              <wp:positionV relativeFrom="paragraph">
                <wp:posOffset>-480695</wp:posOffset>
              </wp:positionV>
              <wp:extent cx="6872591" cy="10505851"/>
              <wp:effectExtent l="0" t="0" r="508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2591" cy="10505851"/>
                        <a:chOff x="0" y="807599"/>
                        <a:chExt cx="6854819" cy="9950415"/>
                      </a:xfrm>
                    </wpg:grpSpPr>
                    <wps:wsp>
                      <wps:cNvPr id="5" name="Rectangle 5"/>
                      <wps:cNvSpPr/>
                      <wps:spPr>
                        <a:xfrm>
                          <a:off x="235609" y="807599"/>
                          <a:ext cx="6619210" cy="1476102"/>
                        </a:xfrm>
                        <a:prstGeom prst="rect">
                          <a:avLst/>
                        </a:prstGeom>
                        <a:gradFill flip="none" rotWithShape="1">
                          <a:gsLst>
                            <a:gs pos="0">
                              <a:schemeClr val="tx2">
                                <a:alpha val="0"/>
                              </a:schemeClr>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e 2"/>
                      <wpg:cNvGrpSpPr>
                        <a:grpSpLocks/>
                      </wpg:cNvGrpSpPr>
                      <wpg:grpSpPr>
                        <a:xfrm>
                          <a:off x="0" y="2269067"/>
                          <a:ext cx="6854805" cy="8007414"/>
                          <a:chOff x="0" y="0"/>
                          <a:chExt cx="6854932" cy="8005312"/>
                        </a:xfrm>
                      </wpg:grpSpPr>
                      <wpg:grpSp>
                        <wpg:cNvPr id="8" name="Groupe 1"/>
                        <wpg:cNvGrpSpPr>
                          <a:grpSpLocks/>
                        </wpg:cNvGrpSpPr>
                        <wpg:grpSpPr>
                          <a:xfrm>
                            <a:off x="0" y="14512"/>
                            <a:ext cx="6854932" cy="7990800"/>
                            <a:chOff x="0" y="-118"/>
                            <a:chExt cx="6854932" cy="7990800"/>
                          </a:xfrm>
                        </wpg:grpSpPr>
                        <wps:wsp>
                          <wps:cNvPr id="20" name="Rectangle"/>
                          <wps:cNvSpPr>
                            <a:spLocks/>
                          </wps:cNvSpPr>
                          <wps:spPr>
                            <a:xfrm>
                              <a:off x="73132" y="65715"/>
                              <a:ext cx="6781800" cy="7860030"/>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118"/>
                              <a:ext cx="6785610" cy="79908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004890"/>
                          </a:solidFill>
                          <a:ln w="12700">
                            <a:miter lim="400000"/>
                          </a:ln>
                        </wps:spPr>
                        <wps:bodyPr lIns="38100" tIns="38100" rIns="38100" bIns="38100" anchor="ctr"/>
                      </wps:wsp>
                    </wpg:grpSp>
                    <wps:wsp>
                      <wps:cNvPr id="17" name="Rectangle 17"/>
                      <wps:cNvSpPr/>
                      <wps:spPr>
                        <a:xfrm>
                          <a:off x="0" y="10424764"/>
                          <a:ext cx="6784340" cy="3332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10386670"/>
                          <a:ext cx="6785610" cy="38109"/>
                        </a:xfrm>
                        <a:prstGeom prst="rect">
                          <a:avLst/>
                        </a:prstGeom>
                        <a:solidFill>
                          <a:srgbClr val="004890"/>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216D0BD2" id="Groupe 10" o:spid="_x0000_s1026" style="position:absolute;margin-left:4.65pt;margin-top:-37.85pt;width:541.15pt;height:827.25pt;z-index:-251646464;mso-position-horizontal-relative:margin;mso-width-relative:margin;mso-height-relative:margin" coordorigin=",8075" coordsize="68548,9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">
              <v:rect id="Rectangle 5" o:spid="_x0000_s1027" style="position:absolute;left:2356;top:8075;width:66192;height:1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" fillcolor="#1f497d [3215]" stroked="f" strokeweight="1pt">
                <v:fill opacity="0" color2="#548dd4 [1951]" rotate="t" angle="90" focus="100%" type="gradient"/>
              </v:rect>
              <v:group id="Groupe 2" o:spid="_x0000_s1028" style="position:absolute;top:22690;width:68548;height:80074" coordsize="68549,8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 o:spid="_x0000_s1029" style="position:absolute;top:145;width:68549;height:79908" coordorigin=",-1" coordsize="68549,7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7;width:67818;height:7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top:-1;width:67856;height:79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" fillcolor="#004890" stroked="f" strokeweight="1pt">
                  <v:stroke miterlimit="4"/>
                  <v:textbox inset="3pt,3pt,3pt,3pt"/>
                </v:rect>
              </v:group>
              <v:rect id="Rectangle 17" o:spid="_x0000_s1033" style="position:absolute;top:104247;width:6784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4" style="position:absolute;top:103866;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" fillcolor="#004890" stroked="f" strokeweight="1pt">
                <v:stroke miterlimit="4"/>
                <v:textbox inset="3pt,3pt,3pt,3pt"/>
              </v:rect>
              <w10:wrap anchorx="margin"/>
            </v:group>
          </w:pict>
        </mc:Fallback>
      </mc:AlternateContent>
    </w:r>
    <w:r>
      <w:rPr>
        <w:noProof/>
        <w:lang w:bidi="fr-FR"/>
      </w:rPr>
      <w:drawing>
        <wp:anchor distT="0" distB="0" distL="114300" distR="114300" simplePos="0" relativeHeight="251668991" behindDoc="1" locked="0" layoutInCell="1" allowOverlap="1" wp14:anchorId="45638E8A" wp14:editId="03C13CEC">
          <wp:simplePos x="0" y="0"/>
          <wp:positionH relativeFrom="column">
            <wp:posOffset>59055</wp:posOffset>
          </wp:positionH>
          <wp:positionV relativeFrom="paragraph">
            <wp:posOffset>-485431</wp:posOffset>
          </wp:positionV>
          <wp:extent cx="6803202" cy="162017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
                    <a:extLst>
                      <a:ext uri="{28A0092B-C50C-407E-A947-70E740481C1C}">
                        <a14:useLocalDpi xmlns:a14="http://schemas.microsoft.com/office/drawing/2010/main" val="0"/>
                      </a:ext>
                    </a:extLst>
                  </a:blip>
                  <a:srcRect b="32534"/>
                  <a:stretch/>
                </pic:blipFill>
                <pic:spPr bwMode="auto">
                  <a:xfrm>
                    <a:off x="0" y="0"/>
                    <a:ext cx="6815575" cy="1623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490">
      <w:rPr>
        <w:noProof/>
        <w:lang w:bidi="fr-FR"/>
      </w:rPr>
      <w:drawing>
        <wp:anchor distT="0" distB="0" distL="114300" distR="114300" simplePos="0" relativeHeight="251671040" behindDoc="0" locked="0" layoutInCell="1" allowOverlap="1" wp14:anchorId="3C3CA21C" wp14:editId="6A2A104D">
          <wp:simplePos x="0" y="0"/>
          <wp:positionH relativeFrom="column">
            <wp:posOffset>5297805</wp:posOffset>
          </wp:positionH>
          <wp:positionV relativeFrom="paragraph">
            <wp:posOffset>-188595</wp:posOffset>
          </wp:positionV>
          <wp:extent cx="1214120" cy="981710"/>
          <wp:effectExtent l="0" t="0" r="508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14120" cy="981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FE10FE"/>
    <w:multiLevelType w:val="hybridMultilevel"/>
    <w:tmpl w:val="3564C7A4"/>
    <w:lvl w:ilvl="0" w:tplc="346809A2">
      <w:start w:val="16"/>
      <w:numFmt w:val="bullet"/>
      <w:lvlText w:val="□"/>
      <w:lvlJc w:val="left"/>
      <w:pPr>
        <w:ind w:left="1080" w:hanging="360"/>
      </w:pPr>
      <w:rPr>
        <w:rFonts w:ascii="Calibri" w:eastAsiaTheme="minorHAnsi" w:hAnsi="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1B5E2A06"/>
    <w:multiLevelType w:val="hybridMultilevel"/>
    <w:tmpl w:val="C4B84FB2"/>
    <w:lvl w:ilvl="0" w:tplc="0C0C000B">
      <w:start w:val="1"/>
      <w:numFmt w:val="bullet"/>
      <w:lvlText w:val=""/>
      <w:lvlJc w:val="left"/>
      <w:pPr>
        <w:ind w:left="720" w:hanging="360"/>
      </w:pPr>
      <w:rPr>
        <w:rFonts w:ascii="Wingdings" w:hAnsi="Wingdings" w:hint="default"/>
      </w:rPr>
    </w:lvl>
    <w:lvl w:ilvl="1" w:tplc="0C0C0001">
      <w:start w:val="1"/>
      <w:numFmt w:val="bullet"/>
      <w:lvlText w:val=""/>
      <w:lvlJc w:val="left"/>
      <w:pPr>
        <w:ind w:left="1440" w:hanging="360"/>
      </w:pPr>
      <w:rPr>
        <w:rFonts w:ascii="Symbol" w:hAnsi="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BCF7173"/>
    <w:multiLevelType w:val="hybridMultilevel"/>
    <w:tmpl w:val="61E0421A"/>
    <w:lvl w:ilvl="0" w:tplc="7D2454DE">
      <w:start w:val="1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01C579B"/>
    <w:multiLevelType w:val="hybridMultilevel"/>
    <w:tmpl w:val="1F4C262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4E0A3F"/>
    <w:multiLevelType w:val="hybridMultilevel"/>
    <w:tmpl w:val="8E1AE4C8"/>
    <w:lvl w:ilvl="0" w:tplc="346809A2">
      <w:start w:val="16"/>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E18B8"/>
    <w:multiLevelType w:val="hybridMultilevel"/>
    <w:tmpl w:val="077A2D7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59321F25"/>
    <w:multiLevelType w:val="hybridMultilevel"/>
    <w:tmpl w:val="5CD6F5A4"/>
    <w:lvl w:ilvl="0" w:tplc="346809A2">
      <w:start w:val="16"/>
      <w:numFmt w:val="bullet"/>
      <w:lvlText w:val="□"/>
      <w:lvlJc w:val="left"/>
      <w:pPr>
        <w:ind w:left="786" w:hanging="360"/>
      </w:pPr>
      <w:rPr>
        <w:rFonts w:ascii="Calibri" w:eastAsiaTheme="minorHAnsi" w:hAnsi="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16cid:durableId="2025203715">
    <w:abstractNumId w:val="6"/>
  </w:num>
  <w:num w:numId="2" w16cid:durableId="1549367860">
    <w:abstractNumId w:val="5"/>
  </w:num>
  <w:num w:numId="3" w16cid:durableId="1742557674">
    <w:abstractNumId w:val="1"/>
  </w:num>
  <w:num w:numId="4" w16cid:durableId="1258250706">
    <w:abstractNumId w:val="3"/>
  </w:num>
  <w:num w:numId="5" w16cid:durableId="1234125592">
    <w:abstractNumId w:val="2"/>
  </w:num>
  <w:num w:numId="6" w16cid:durableId="854073223">
    <w:abstractNumId w:val="4"/>
  </w:num>
  <w:num w:numId="7" w16cid:durableId="137849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E80"/>
    <w:rsid w:val="00001B1E"/>
    <w:rsid w:val="00037281"/>
    <w:rsid w:val="00075FF1"/>
    <w:rsid w:val="00094E80"/>
    <w:rsid w:val="000C4F30"/>
    <w:rsid w:val="000C6F66"/>
    <w:rsid w:val="000F7CE7"/>
    <w:rsid w:val="00110721"/>
    <w:rsid w:val="001257F0"/>
    <w:rsid w:val="00150904"/>
    <w:rsid w:val="001A199E"/>
    <w:rsid w:val="001D618D"/>
    <w:rsid w:val="001E0070"/>
    <w:rsid w:val="00200962"/>
    <w:rsid w:val="00211945"/>
    <w:rsid w:val="002511A4"/>
    <w:rsid w:val="0025130C"/>
    <w:rsid w:val="00256391"/>
    <w:rsid w:val="002633EB"/>
    <w:rsid w:val="00265218"/>
    <w:rsid w:val="002716A8"/>
    <w:rsid w:val="002C0038"/>
    <w:rsid w:val="002D3842"/>
    <w:rsid w:val="002F35E6"/>
    <w:rsid w:val="00313D4D"/>
    <w:rsid w:val="00337C0F"/>
    <w:rsid w:val="003E0129"/>
    <w:rsid w:val="004061B9"/>
    <w:rsid w:val="00435E8C"/>
    <w:rsid w:val="00451CB2"/>
    <w:rsid w:val="00463B35"/>
    <w:rsid w:val="00482917"/>
    <w:rsid w:val="00496C5C"/>
    <w:rsid w:val="004C2F50"/>
    <w:rsid w:val="004F1411"/>
    <w:rsid w:val="005310BC"/>
    <w:rsid w:val="00546771"/>
    <w:rsid w:val="00561CF8"/>
    <w:rsid w:val="005B097F"/>
    <w:rsid w:val="005D124E"/>
    <w:rsid w:val="00613B0B"/>
    <w:rsid w:val="0061674B"/>
    <w:rsid w:val="00617F2E"/>
    <w:rsid w:val="00623D68"/>
    <w:rsid w:val="00632950"/>
    <w:rsid w:val="00635829"/>
    <w:rsid w:val="006776B0"/>
    <w:rsid w:val="006A252C"/>
    <w:rsid w:val="006C2D31"/>
    <w:rsid w:val="006D0390"/>
    <w:rsid w:val="0071089C"/>
    <w:rsid w:val="00763E3A"/>
    <w:rsid w:val="0076765A"/>
    <w:rsid w:val="007742FA"/>
    <w:rsid w:val="00784779"/>
    <w:rsid w:val="00785661"/>
    <w:rsid w:val="007A7490"/>
    <w:rsid w:val="007B52D2"/>
    <w:rsid w:val="007C0509"/>
    <w:rsid w:val="007C1F7D"/>
    <w:rsid w:val="007D2539"/>
    <w:rsid w:val="007D38AB"/>
    <w:rsid w:val="007F1E06"/>
    <w:rsid w:val="0083271A"/>
    <w:rsid w:val="00847E1D"/>
    <w:rsid w:val="00857086"/>
    <w:rsid w:val="008B7DB2"/>
    <w:rsid w:val="008D3EE1"/>
    <w:rsid w:val="008F37DF"/>
    <w:rsid w:val="0092176F"/>
    <w:rsid w:val="009308BB"/>
    <w:rsid w:val="00951F0A"/>
    <w:rsid w:val="00961919"/>
    <w:rsid w:val="009963B2"/>
    <w:rsid w:val="009E7F77"/>
    <w:rsid w:val="009F2BF7"/>
    <w:rsid w:val="00AC7198"/>
    <w:rsid w:val="00AE3FB7"/>
    <w:rsid w:val="00AF2D3E"/>
    <w:rsid w:val="00AF39FB"/>
    <w:rsid w:val="00B03E9F"/>
    <w:rsid w:val="00B11C97"/>
    <w:rsid w:val="00B122BA"/>
    <w:rsid w:val="00BC1B68"/>
    <w:rsid w:val="00BF2912"/>
    <w:rsid w:val="00BF5A49"/>
    <w:rsid w:val="00C4783C"/>
    <w:rsid w:val="00C9451D"/>
    <w:rsid w:val="00C94D12"/>
    <w:rsid w:val="00CD3EBF"/>
    <w:rsid w:val="00CE4683"/>
    <w:rsid w:val="00CF0238"/>
    <w:rsid w:val="00D4436A"/>
    <w:rsid w:val="00D61640"/>
    <w:rsid w:val="00D62788"/>
    <w:rsid w:val="00D7502B"/>
    <w:rsid w:val="00DA2E2D"/>
    <w:rsid w:val="00DA7998"/>
    <w:rsid w:val="00DE5CCE"/>
    <w:rsid w:val="00E03A93"/>
    <w:rsid w:val="00E53AFF"/>
    <w:rsid w:val="00E637F1"/>
    <w:rsid w:val="00E66207"/>
    <w:rsid w:val="00E81019"/>
    <w:rsid w:val="00EA33AA"/>
    <w:rsid w:val="00EB12C4"/>
    <w:rsid w:val="00EB174E"/>
    <w:rsid w:val="00EF1881"/>
    <w:rsid w:val="00F058AB"/>
    <w:rsid w:val="00F24C42"/>
    <w:rsid w:val="00F27B67"/>
    <w:rsid w:val="00F37EA1"/>
    <w:rsid w:val="00F52468"/>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3C6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Franklin Gothic Book" w:hAnsi="Franklin Gothic Book"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83C"/>
    <w:pPr>
      <w:ind w:left="360" w:right="360"/>
    </w:pPr>
    <w:rPr>
      <w:rFonts w:asciiTheme="minorHAnsi" w:hAnsiTheme="minorHAns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BC1B68"/>
    <w:pPr>
      <w:tabs>
        <w:tab w:val="center" w:pos="4680"/>
        <w:tab w:val="right" w:pos="9360"/>
      </w:tabs>
    </w:pPr>
  </w:style>
  <w:style w:type="character" w:customStyle="1" w:styleId="En-tteCar">
    <w:name w:val="En-tête Car"/>
    <w:basedOn w:val="Policepardfaut"/>
    <w:link w:val="En-tte"/>
    <w:uiPriority w:val="99"/>
    <w:semiHidden/>
    <w:rsid w:val="00E53AFF"/>
  </w:style>
  <w:style w:type="paragraph" w:styleId="Pieddepage">
    <w:name w:val="footer"/>
    <w:basedOn w:val="Normal"/>
    <w:link w:val="PieddepageCar"/>
    <w:uiPriority w:val="99"/>
    <w:rsid w:val="00BC1B68"/>
    <w:pPr>
      <w:tabs>
        <w:tab w:val="center" w:pos="4680"/>
        <w:tab w:val="right" w:pos="9360"/>
      </w:tabs>
    </w:pPr>
  </w:style>
  <w:style w:type="character" w:customStyle="1" w:styleId="PieddepageCar">
    <w:name w:val="Pied de page Car"/>
    <w:basedOn w:val="Policepardfaut"/>
    <w:link w:val="Pieddepage"/>
    <w:uiPriority w:val="99"/>
    <w:rsid w:val="00E53AFF"/>
  </w:style>
  <w:style w:type="table" w:styleId="Grilledutableau">
    <w:name w:val="Table Grid"/>
    <w:basedOn w:val="Tableau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reCar">
    <w:name w:val="Titre Car"/>
    <w:link w:val="Titr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e">
    <w:name w:val="Texte"/>
    <w:basedOn w:val="Normal"/>
    <w:next w:val="Normal"/>
    <w:uiPriority w:val="1"/>
    <w:semiHidden/>
    <w:qFormat/>
    <w:rsid w:val="00265218"/>
    <w:pPr>
      <w:spacing w:after="240"/>
    </w:pPr>
    <w:rPr>
      <w:color w:val="000000"/>
      <w:sz w:val="22"/>
    </w:rPr>
  </w:style>
  <w:style w:type="paragraph" w:customStyle="1" w:styleId="Texteenbleu">
    <w:name w:val="Texte en bleu"/>
    <w:basedOn w:val="Normal"/>
    <w:uiPriority w:val="2"/>
    <w:qFormat/>
    <w:rsid w:val="00F058AB"/>
    <w:pPr>
      <w:spacing w:after="120"/>
    </w:pPr>
    <w:rPr>
      <w:i/>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Textedelespacerserv">
    <w:name w:val="Placeholder Text"/>
    <w:uiPriority w:val="99"/>
    <w:semiHidden/>
    <w:rsid w:val="00E53AFF"/>
    <w:rPr>
      <w:color w:val="808080"/>
    </w:rPr>
  </w:style>
  <w:style w:type="paragraph" w:customStyle="1" w:styleId="Texteengras">
    <w:name w:val="Texte en gras"/>
    <w:basedOn w:val="Texte"/>
    <w:uiPriority w:val="2"/>
    <w:qFormat/>
    <w:rsid w:val="001A199E"/>
    <w:rPr>
      <w:b/>
      <w:bCs/>
      <w:color w:val="000000" w:themeColor="text1"/>
      <w:sz w:val="24"/>
    </w:rPr>
  </w:style>
  <w:style w:type="paragraph" w:customStyle="1" w:styleId="Texteengrasbleu">
    <w:name w:val="Texte en gras bleu"/>
    <w:basedOn w:val="Texteenbleu"/>
    <w:uiPriority w:val="4"/>
    <w:qFormat/>
    <w:rsid w:val="00F058AB"/>
    <w:pPr>
      <w:spacing w:after="200"/>
    </w:pPr>
    <w:rPr>
      <w:b/>
      <w:bCs/>
      <w:i w:val="0"/>
      <w:color w:val="1F497D" w:themeColor="text2"/>
      <w:sz w:val="24"/>
    </w:rPr>
  </w:style>
  <w:style w:type="paragraph" w:customStyle="1" w:styleId="Notes">
    <w:name w:val="Notes"/>
    <w:basedOn w:val="Texteenbleu"/>
    <w:uiPriority w:val="6"/>
    <w:qFormat/>
    <w:rsid w:val="001A199E"/>
    <w:rPr>
      <w:i w:val="0"/>
      <w:iCs/>
      <w:sz w:val="20"/>
    </w:rPr>
  </w:style>
  <w:style w:type="table" w:styleId="TableauGrille4-Accentuation3">
    <w:name w:val="Grid Table 4 Accent 3"/>
    <w:basedOn w:val="Tableau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Paragraphedeliste">
    <w:name w:val="List Paragraph"/>
    <w:basedOn w:val="Normal"/>
    <w:uiPriority w:val="34"/>
    <w:qFormat/>
    <w:rsid w:val="00546771"/>
    <w:pPr>
      <w:spacing w:after="160" w:line="259" w:lineRule="auto"/>
      <w:ind w:left="720" w:right="0"/>
      <w:contextualSpacing/>
    </w:pPr>
    <w:rPr>
      <w:rFonts w:eastAsiaTheme="minorHAnsi" w:cstheme="minorBidi"/>
      <w:sz w:val="22"/>
      <w:szCs w:val="22"/>
      <w:lang w:val="fr-CA"/>
    </w:rPr>
  </w:style>
  <w:style w:type="character" w:styleId="Hyperlien">
    <w:name w:val="Hyperlink"/>
    <w:basedOn w:val="Policepardfaut"/>
    <w:uiPriority w:val="99"/>
    <w:unhideWhenUsed/>
    <w:rsid w:val="007A7490"/>
    <w:rPr>
      <w:color w:val="0096D2" w:themeColor="hyperlink"/>
      <w:u w:val="single"/>
    </w:rPr>
  </w:style>
  <w:style w:type="character" w:styleId="Mentionnonrsolue">
    <w:name w:val="Unresolved Mention"/>
    <w:basedOn w:val="Policepardfaut"/>
    <w:uiPriority w:val="99"/>
    <w:semiHidden/>
    <w:unhideWhenUsed/>
    <w:rsid w:val="007A7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qcmadc02.cqcm.local\Publique%20(New)\COMMUNICATIONS\VIE%20ASSOCIATIVE%20et%20GOUVERNANCE\Recrutement%20du%20membrariat\Demandes%20d'adh&#233;sion\Formulaires%20d'adh&#233;sion%20mod&#232;les\valerie.pouliot@cqcm.coop"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qcm.coop/devenir-membr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qcmadc02.cqcm.local\Publique%20(New)\COMMUNICATIONS\VIE%20ASSOCIATIVE%20et%20GOUVERNANCE\Recrutement%20du%20membrariat\Demandes%20d'adh&#233;sion\Formulaires%20d'adh&#233;sion%20mod&#232;les\valerie.pouliot@cqcm.coo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ouliot\AppData\Roaming\Microsoft\Templates\Lettre%20Expiration%20de%20la%20couverture%20sant&#233;%20-%20Sant&#233;.dotx" TargetMode="External"/></Relationship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ACA574-C285-46D9-9646-8CE6E7E34772}">
  <ds:schemaRefs>
    <ds:schemaRef ds:uri="http://schemas.openxmlformats.org/officeDocument/2006/bibliography"/>
  </ds:schemaRefs>
</ds:datastoreItem>
</file>

<file path=customXml/itemProps2.xml><?xml version="1.0" encoding="utf-8"?>
<ds:datastoreItem xmlns:ds="http://schemas.openxmlformats.org/officeDocument/2006/customXml" ds:itemID="{E8637399-9E2F-44B9-B21A-DC5DCBF2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CD1513-0B40-400E-8A6E-C9EDD910757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AA5C827-BF97-45C7-B97A-3EB07BE7A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Lettre Expiration de la couverture santé - Santé</Template>
  <TotalTime>0</TotalTime>
  <Pages>3</Pages>
  <Words>691</Words>
  <Characters>3803</Characters>
  <Application>Microsoft Office Word</Application>
  <DocSecurity>0</DocSecurity>
  <Lines>31</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2023-09-14T18:32:00Z</dcterms:created>
  <dcterms:modified xsi:type="dcterms:W3CDTF">2024-06-11T13:38:00Z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